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2D7" w:rsidRDefault="003352D7" w:rsidP="00F40485">
      <w:pPr>
        <w:jc w:val="center"/>
        <w:rPr>
          <w:rFonts w:ascii="Simplified Arabic" w:hAnsi="Simplified Arabic" w:cs="Simplified Arabic"/>
          <w:b/>
          <w:bCs/>
          <w:color w:val="000000"/>
          <w:shd w:val="clear" w:color="auto" w:fill="FFFFFF"/>
          <w:lang w:val="fr-FR" w:eastAsia="fr-FR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737CD" wp14:editId="411476FC">
                <wp:simplePos x="0" y="0"/>
                <wp:positionH relativeFrom="column">
                  <wp:posOffset>1115695</wp:posOffset>
                </wp:positionH>
                <wp:positionV relativeFrom="paragraph">
                  <wp:posOffset>-236220</wp:posOffset>
                </wp:positionV>
                <wp:extent cx="4114800" cy="685800"/>
                <wp:effectExtent l="19050" t="19050" r="76200" b="762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352D7" w:rsidRPr="00CF5C23" w:rsidRDefault="003352D7" w:rsidP="003352D7">
                            <w:pPr>
                              <w:jc w:val="center"/>
                              <w:rPr>
                                <w:rFonts w:cs="AL-Battar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</w:pP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استمارة إيداع بحث</w:t>
                            </w:r>
                            <w:r w:rsidRPr="00CF5C23">
                              <w:rPr>
                                <w:rFonts w:cs="AL-Battar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للنشر /تصريح/</w:t>
                            </w:r>
                          </w:p>
                          <w:p w:rsidR="003352D7" w:rsidRPr="000E3C29" w:rsidRDefault="003352D7" w:rsidP="003352D7">
                            <w:pPr>
                              <w:jc w:val="center"/>
                              <w:rPr>
                                <w:rFonts w:cs="AL-Battar"/>
                                <w:sz w:val="36"/>
                                <w:szCs w:val="40"/>
                              </w:rPr>
                            </w:pP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طالب دراسات عليا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37CD" id="Rectangle 2" o:spid="_x0000_s1026" style="position:absolute;left:0;text-align:left;margin-left:87.85pt;margin-top:-18.6pt;width:32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" strokeweight="4pt">
                <v:stroke linestyle="thickBetweenThin"/>
                <v:shadow on="t"/>
                <v:textbox>
                  <w:txbxContent>
                    <w:p w:rsidR="003352D7" w:rsidRPr="00CF5C23" w:rsidRDefault="003352D7" w:rsidP="003352D7">
                      <w:pPr>
                        <w:jc w:val="center"/>
                        <w:rPr>
                          <w:rFonts w:cs="AL-Battar"/>
                          <w:b/>
                          <w:bCs/>
                          <w:sz w:val="36"/>
                          <w:szCs w:val="40"/>
                          <w:rtl/>
                        </w:rPr>
                      </w:pPr>
                      <w:r w:rsidRPr="00CF5C23"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استمارة إيداع بحث</w:t>
                      </w:r>
                      <w:r w:rsidRPr="00CF5C23">
                        <w:rPr>
                          <w:rFonts w:cs="AL-Battar"/>
                          <w:b/>
                          <w:bCs/>
                          <w:sz w:val="36"/>
                          <w:szCs w:val="40"/>
                        </w:rPr>
                        <w:t xml:space="preserve"> </w:t>
                      </w:r>
                      <w:r w:rsidRPr="00CF5C23">
                        <w:rPr>
                          <w:rFonts w:cs="AL-Battar" w:hint="cs"/>
                          <w:b/>
                          <w:bCs/>
                          <w:sz w:val="8"/>
                          <w:szCs w:val="12"/>
                          <w:rtl/>
                        </w:rPr>
                        <w:t xml:space="preserve"> </w:t>
                      </w:r>
                      <w:r w:rsidRPr="00CF5C23"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للنشر /تصريح/</w:t>
                      </w:r>
                    </w:p>
                    <w:p w:rsidR="003352D7" w:rsidRPr="000E3C29" w:rsidRDefault="003352D7" w:rsidP="003352D7">
                      <w:pPr>
                        <w:jc w:val="center"/>
                        <w:rPr>
                          <w:rFonts w:cs="AL-Battar"/>
                          <w:sz w:val="36"/>
                          <w:szCs w:val="40"/>
                        </w:rPr>
                      </w:pPr>
                      <w:r w:rsidRPr="00CF5C23"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طالب دراسات عليا</w:t>
                      </w:r>
                    </w:p>
                  </w:txbxContent>
                </v:textbox>
              </v:rect>
            </w:pict>
          </mc:Fallback>
        </mc:AlternateContent>
      </w:r>
    </w:p>
    <w:p w:rsidR="003352D7" w:rsidRPr="003352D7" w:rsidRDefault="003352D7" w:rsidP="003352D7">
      <w:pPr>
        <w:rPr>
          <w:rFonts w:ascii="Simplified Arabic" w:hAnsi="Simplified Arabic" w:cs="Simplified Arabic"/>
          <w:lang w:val="fr-FR" w:eastAsia="fr-FR"/>
        </w:rPr>
      </w:pPr>
    </w:p>
    <w:p w:rsidR="00D00939" w:rsidRDefault="00D00939" w:rsidP="003352D7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</w:p>
    <w:p w:rsidR="003352D7" w:rsidRPr="003352D7" w:rsidRDefault="003352D7" w:rsidP="003352D7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3352D7">
        <w:rPr>
          <w:rFonts w:ascii="Simplified Arabic" w:eastAsia="Calibri" w:hAnsi="Simplified Arabic" w:cs="Simplified Arabic" w:hint="cs"/>
          <w:rtl/>
          <w:lang w:val="fr-FR" w:eastAsia="en-US" w:bidi="ar-SY"/>
        </w:rPr>
        <w:t>الرقم:</w:t>
      </w:r>
    </w:p>
    <w:p w:rsidR="003352D7" w:rsidRDefault="003352D7" w:rsidP="003352D7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3352D7">
        <w:rPr>
          <w:rFonts w:ascii="Simplified Arabic" w:eastAsia="Calibri" w:hAnsi="Simplified Arabic" w:cs="Simplified Arabic" w:hint="cs"/>
          <w:rtl/>
          <w:lang w:val="fr-FR" w:eastAsia="en-US" w:bidi="ar-SY"/>
        </w:rPr>
        <w:t>التاريخ:     /    /   202</w:t>
      </w:r>
    </w:p>
    <w:p w:rsidR="000C533C" w:rsidRPr="003352D7" w:rsidRDefault="000C533C" w:rsidP="003352D7">
      <w:pPr>
        <w:ind w:left="-57"/>
        <w:jc w:val="both"/>
        <w:rPr>
          <w:rFonts w:ascii="Simplified Arabic" w:eastAsia="Calibri" w:hAnsi="Simplified Arabic" w:cs="Simplified Arabic"/>
          <w:rtl/>
          <w:lang w:val="en-GB" w:eastAsia="en-US" w:bidi="ar-SY"/>
        </w:rPr>
      </w:pPr>
    </w:p>
    <w:p w:rsidR="003352D7" w:rsidRPr="003352D7" w:rsidRDefault="00BE4844" w:rsidP="00AA0B7D">
      <w:pPr>
        <w:spacing w:after="200"/>
        <w:ind w:left="-56" w:firstLine="360"/>
        <w:jc w:val="center"/>
        <w:rPr>
          <w:rFonts w:ascii="Simplified Arabic" w:eastAsia="Calibri" w:hAnsi="Simplified Arabic" w:cs="Simplified Arabic"/>
          <w:b/>
          <w:bCs/>
          <w:sz w:val="36"/>
          <w:szCs w:val="36"/>
          <w:lang w:val="en-GB" w:eastAsia="en-US"/>
        </w:rPr>
      </w:pPr>
      <w:r>
        <w:rPr>
          <w:rFonts w:ascii="Simplified Arabic" w:eastAsia="Calibri" w:hAnsi="Simplified Arabic" w:cs="Simplified Arabic" w:hint="cs"/>
          <w:b/>
          <w:bCs/>
          <w:sz w:val="36"/>
          <w:szCs w:val="36"/>
          <w:rtl/>
          <w:lang w:val="fr-FR" w:eastAsia="en-US"/>
        </w:rPr>
        <w:t xml:space="preserve">السيد </w:t>
      </w:r>
      <w:r w:rsidR="003352D7" w:rsidRPr="003352D7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 xml:space="preserve">الأستاذ الدكتور رئيس تحرير </w:t>
      </w:r>
      <w:r w:rsidR="00AA0B7D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>مجلة جامعة</w:t>
      </w:r>
      <w:r w:rsidR="003352D7" w:rsidRPr="003352D7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 xml:space="preserve"> المحترم</w:t>
      </w:r>
    </w:p>
    <w:p w:rsidR="003352D7" w:rsidRPr="003352D7" w:rsidRDefault="003352D7" w:rsidP="00D00939">
      <w:pPr>
        <w:spacing w:line="360" w:lineRule="auto"/>
        <w:rPr>
          <w:rFonts w:ascii="Calibri" w:eastAsia="Calibri" w:hAnsi="Calibri" w:cs="AL-Mohanad"/>
          <w:sz w:val="14"/>
          <w:szCs w:val="14"/>
          <w:rtl/>
          <w:lang w:eastAsia="en-US"/>
        </w:rPr>
      </w:pP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مقدمه</w:t>
      </w:r>
      <w:r w:rsidRPr="003352D7">
        <w:rPr>
          <w:rFonts w:ascii="Calibri" w:eastAsia="Calibri" w:hAnsi="Calibri" w:cs="AL-Mohanad" w:hint="cs"/>
          <w:sz w:val="28"/>
          <w:szCs w:val="30"/>
          <w:rtl/>
          <w:lang w:val="fr-FR" w:eastAsia="en-US"/>
        </w:rPr>
        <w:t xml:space="preserve"> 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................................................................................</w:t>
      </w:r>
      <w:r w:rsidRPr="003352D7">
        <w:rPr>
          <w:rFonts w:ascii="Calibri" w:eastAsia="Calibri" w:hAnsi="Calibri" w:cs="AL-Mohanad" w:hint="cs"/>
          <w:sz w:val="28"/>
          <w:szCs w:val="30"/>
          <w:rtl/>
          <w:lang w:val="fr-FR" w:eastAsia="en-US"/>
        </w:rPr>
        <w:t xml:space="preserve"> 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طالب الدراسات العليا في جامعة</w:t>
      </w:r>
      <w:r w:rsidRPr="003352D7">
        <w:rPr>
          <w:rFonts w:ascii="Calibri" w:eastAsia="Calibri" w:hAnsi="Calibri" w:cs="AL-Mohanad" w:hint="cs"/>
          <w:sz w:val="28"/>
          <w:szCs w:val="30"/>
          <w:rtl/>
          <w:lang w:val="fr-FR" w:eastAsia="en-US"/>
        </w:rPr>
        <w:t xml:space="preserve"> 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 xml:space="preserve">   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............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 xml:space="preserve"> 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 xml:space="preserve"> </w:t>
      </w:r>
    </w:p>
    <w:p w:rsidR="003352D7" w:rsidRPr="003352D7" w:rsidRDefault="003352D7" w:rsidP="00D00939">
      <w:pPr>
        <w:spacing w:line="360" w:lineRule="auto"/>
        <w:rPr>
          <w:rFonts w:ascii="Calibri" w:eastAsia="Calibri" w:hAnsi="Calibri" w:cs="AL-Mohanad"/>
          <w:sz w:val="14"/>
          <w:szCs w:val="14"/>
          <w:lang w:val="fr-FR" w:eastAsia="en-US"/>
        </w:rPr>
      </w:pP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كلية</w:t>
      </w:r>
      <w:r w:rsidRPr="003352D7">
        <w:rPr>
          <w:rFonts w:ascii="Calibri" w:eastAsia="Calibri" w:hAnsi="Calibri" w:cs="AL-Mohanad" w:hint="cs"/>
          <w:sz w:val="28"/>
          <w:szCs w:val="30"/>
          <w:rtl/>
          <w:lang w:val="fr-FR" w:eastAsia="en-US"/>
        </w:rPr>
        <w:t xml:space="preserve">  </w:t>
      </w:r>
      <w:r w:rsidRP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.........................................................................</w:t>
      </w:r>
      <w:r w:rsid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</w:t>
      </w:r>
      <w:r w:rsidR="000C533C"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اختصا</w:t>
      </w:r>
      <w:r w:rsidR="00D00939"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ص</w:t>
      </w:r>
      <w:r w:rsidR="00D00939">
        <w:rPr>
          <w:rFonts w:ascii="Simplified Arabic" w:eastAsia="Calibri" w:hAnsi="Simplified Arabic" w:cs="Simplified Arabic" w:hint="cs"/>
          <w:rtl/>
          <w:lang w:val="fr-FR" w:eastAsia="en-US"/>
        </w:rPr>
        <w:t xml:space="preserve"> 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 xml:space="preserve"> 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 xml:space="preserve"> 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</w:t>
      </w:r>
    </w:p>
    <w:p w:rsidR="003352D7" w:rsidRPr="002F75E9" w:rsidRDefault="003352D7" w:rsidP="00D00939">
      <w:pPr>
        <w:spacing w:line="360" w:lineRule="auto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أرجو الموافقة على نشر بحثي 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الموسوم:</w:t>
      </w:r>
    </w:p>
    <w:p w:rsidR="000C533C" w:rsidRDefault="003352D7" w:rsidP="00D00939">
      <w:pPr>
        <w:spacing w:line="360" w:lineRule="auto"/>
        <w:ind w:left="-57"/>
        <w:jc w:val="lowKashida"/>
        <w:rPr>
          <w:rFonts w:ascii="Calibri" w:eastAsia="Calibri" w:hAnsi="Calibri" w:cs="AL-Mohanad"/>
          <w:sz w:val="14"/>
          <w:szCs w:val="14"/>
          <w:rtl/>
          <w:lang w:val="fr-FR" w:eastAsia="en-US"/>
        </w:rPr>
      </w:pP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C533C" w:rsidRDefault="000C533C" w:rsidP="00D00939">
      <w:pPr>
        <w:spacing w:line="360" w:lineRule="auto"/>
        <w:ind w:left="-57"/>
        <w:jc w:val="lowKashida"/>
        <w:rPr>
          <w:rFonts w:ascii="Calibri" w:eastAsia="Calibri" w:hAnsi="Calibri" w:cs="AL-Mohanad"/>
          <w:sz w:val="14"/>
          <w:szCs w:val="14"/>
          <w:rtl/>
          <w:lang w:val="fr-FR" w:eastAsia="en-US"/>
        </w:rPr>
      </w:pPr>
    </w:p>
    <w:p w:rsidR="003352D7" w:rsidRDefault="003352D7" w:rsidP="00D00939">
      <w:pPr>
        <w:spacing w:line="360" w:lineRule="auto"/>
        <w:ind w:left="-57"/>
        <w:jc w:val="lowKashida"/>
        <w:rPr>
          <w:rFonts w:ascii="Calibri" w:eastAsia="Calibri" w:hAnsi="Calibri" w:cs="AL-Mohanad"/>
          <w:sz w:val="14"/>
          <w:szCs w:val="14"/>
          <w:rtl/>
          <w:lang w:val="fr-FR" w:eastAsia="en-US"/>
        </w:rPr>
      </w:pP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..............................................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................................................................................................................................................................................................</w:t>
      </w:r>
    </w:p>
    <w:p w:rsidR="000C533C" w:rsidRDefault="000C533C" w:rsidP="00D00939">
      <w:pPr>
        <w:spacing w:line="360" w:lineRule="auto"/>
        <w:ind w:left="-57"/>
        <w:jc w:val="lowKashida"/>
        <w:rPr>
          <w:rFonts w:ascii="Calibri" w:eastAsia="Calibri" w:hAnsi="Calibri" w:cs="AL-Mohanad"/>
          <w:sz w:val="14"/>
          <w:szCs w:val="14"/>
          <w:rtl/>
          <w:lang w:val="fr-FR" w:eastAsia="en-US"/>
        </w:rPr>
      </w:pPr>
    </w:p>
    <w:p w:rsidR="003352D7" w:rsidRPr="003352D7" w:rsidRDefault="003352D7" w:rsidP="002F75E9">
      <w:pPr>
        <w:spacing w:line="360" w:lineRule="auto"/>
        <w:ind w:left="-57"/>
        <w:jc w:val="lowKashida"/>
        <w:rPr>
          <w:rFonts w:ascii="Calibri" w:eastAsia="Calibri" w:hAnsi="Calibri" w:cs="AL-Mohanad"/>
          <w:sz w:val="14"/>
          <w:szCs w:val="14"/>
          <w:rtl/>
          <w:lang w:val="fr-FR" w:eastAsia="en-US" w:bidi="ar-SY"/>
        </w:rPr>
      </w:pPr>
      <w:r w:rsidRPr="003352D7">
        <w:rPr>
          <w:rFonts w:ascii="Simplified Arabic" w:eastAsia="Calibri" w:hAnsi="Simplified Arabic" w:cs="Simplified Arabic"/>
          <w:rtl/>
          <w:lang w:val="fr-FR" w:eastAsia="en-US"/>
        </w:rPr>
        <w:t>علماً أن هذا البحث بإشراف السيد الدكتور</w:t>
      </w:r>
      <w:r w:rsidR="002F75E9" w:rsidRP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 xml:space="preserve">: </w:t>
      </w:r>
      <w:r w:rsidRP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 xml:space="preserve"> </w:t>
      </w:r>
      <w:r w:rsidR="002F75E9" w:rsidRP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</w:t>
      </w:r>
      <w:r w:rsid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......................................................................</w:t>
      </w:r>
      <w:r w:rsidR="002F75E9" w:rsidRPr="002F75E9">
        <w:rPr>
          <w:rFonts w:ascii="Simplified Arabic" w:eastAsia="Calibri" w:hAnsi="Simplified Arabic" w:cs="Simplified Arabic"/>
          <w:lang w:val="fr-FR" w:eastAsia="en-US"/>
        </w:rPr>
        <w:t xml:space="preserve"> </w:t>
      </w:r>
      <w:r w:rsidR="002F75E9" w:rsidRPr="002F75E9">
        <w:rPr>
          <w:rFonts w:ascii="Simplified Arabic" w:eastAsia="Calibri" w:hAnsi="Simplified Arabic" w:cs="Simplified Arabic" w:hint="cs"/>
          <w:rtl/>
          <w:lang w:val="fr-FR" w:eastAsia="en-US"/>
        </w:rPr>
        <w:t xml:space="preserve"> مرتبته العلمية</w:t>
      </w:r>
      <w:r w:rsidR="002F75E9">
        <w:rPr>
          <w:rFonts w:ascii="Calibri" w:eastAsia="Calibri" w:hAnsi="Calibri" w:cs="AL-Mohanad" w:hint="cs"/>
          <w:sz w:val="14"/>
          <w:szCs w:val="14"/>
          <w:rtl/>
          <w:lang w:val="fr-FR" w:eastAsia="en-US" w:bidi="ar-SY"/>
        </w:rPr>
        <w:t>:  .................................................................................</w:t>
      </w:r>
    </w:p>
    <w:p w:rsidR="003352D7" w:rsidRPr="003352D7" w:rsidRDefault="003352D7" w:rsidP="00D00939">
      <w:pPr>
        <w:spacing w:line="360" w:lineRule="auto"/>
        <w:ind w:left="-57"/>
        <w:jc w:val="lowKashida"/>
        <w:rPr>
          <w:rFonts w:ascii="Calibri" w:eastAsia="Calibri" w:hAnsi="Calibri" w:cs="AL-Mohanad"/>
          <w:sz w:val="14"/>
          <w:szCs w:val="14"/>
          <w:rtl/>
          <w:lang w:val="fr-FR" w:eastAsia="en-US"/>
        </w:rPr>
      </w:pP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وأن تاريخ انتهاء فترة تسجيلي في الماجستي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ر/الدكتوراه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لغاية</w:t>
      </w:r>
      <w:r w:rsidR="000C533C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 xml:space="preserve"> 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..............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.......................................................</w:t>
      </w:r>
      <w:r w:rsid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</w:t>
      </w:r>
    </w:p>
    <w:p w:rsidR="003352D7" w:rsidRPr="003352D7" w:rsidRDefault="003352D7" w:rsidP="00D00939">
      <w:pPr>
        <w:spacing w:after="200" w:line="360" w:lineRule="auto"/>
        <w:ind w:left="-57"/>
        <w:jc w:val="lowKashida"/>
        <w:rPr>
          <w:rFonts w:ascii="Calibri" w:eastAsia="Calibri" w:hAnsi="Calibri" w:cs="AL-Mohanad"/>
          <w:sz w:val="14"/>
          <w:szCs w:val="14"/>
          <w:rtl/>
          <w:lang w:val="fr-FR" w:eastAsia="en-US"/>
        </w:rPr>
      </w:pP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علماً بأن عنوان الأطروحة هو</w:t>
      </w:r>
      <w:r w:rsidRPr="003352D7">
        <w:rPr>
          <w:rFonts w:ascii="Simplified Arabic" w:eastAsia="Calibri" w:hAnsi="Simplified Arabic" w:cs="Simplified Arabic" w:hint="cs"/>
          <w:rtl/>
          <w:lang w:val="fr-FR" w:eastAsia="en-US"/>
        </w:rPr>
        <w:t xml:space="preserve">: 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............................................................. ....................................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..............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 .....................................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..............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 .....................................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..............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 .....................................................................</w:t>
      </w:r>
      <w:r w:rsidRPr="003352D7">
        <w:rPr>
          <w:rFonts w:ascii="Calibri" w:eastAsia="Calibri" w:hAnsi="Calibri" w:cs="AL-Mohanad"/>
          <w:sz w:val="14"/>
          <w:szCs w:val="14"/>
          <w:lang w:val="fr-FR" w:eastAsia="en-US"/>
        </w:rPr>
        <w:t>..............</w:t>
      </w:r>
      <w:r w:rsidRPr="003352D7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>.................</w:t>
      </w:r>
    </w:p>
    <w:p w:rsidR="003352D7" w:rsidRPr="002F75E9" w:rsidRDefault="003352D7" w:rsidP="00D00939">
      <w:pPr>
        <w:spacing w:line="360" w:lineRule="auto"/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ومسجلة بقرار مجلس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جامعة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 w:rsidRPr="002F75E9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.............................................</w:t>
      </w:r>
      <w:r w:rsidRPr="002F75E9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رقم /    /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تاريخ    / </w:t>
      </w:r>
      <w:r w:rsidR="000C533C"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/       .</w:t>
      </w:r>
    </w:p>
    <w:p w:rsidR="003352D7" w:rsidRPr="002F75E9" w:rsidRDefault="003352D7" w:rsidP="00D00939">
      <w:pPr>
        <w:spacing w:line="36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الاسم :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</w:t>
      </w:r>
      <w:bookmarkStart w:id="0" w:name="_GoBack"/>
      <w:bookmarkEnd w:id="0"/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التوقيع :</w:t>
      </w:r>
    </w:p>
    <w:p w:rsidR="003352D7" w:rsidRPr="003352D7" w:rsidRDefault="003352D7" w:rsidP="00D00939">
      <w:pPr>
        <w:spacing w:line="360" w:lineRule="auto"/>
        <w:ind w:left="-57" w:hanging="1"/>
        <w:jc w:val="lowKashida"/>
        <w:rPr>
          <w:rFonts w:ascii="Simplified Arabic" w:eastAsia="Calibri" w:hAnsi="Simplified Arabic" w:cs="Simplified Arabic"/>
          <w:rtl/>
          <w:lang w:val="fr-FR" w:eastAsia="en-US"/>
        </w:rPr>
      </w:pPr>
    </w:p>
    <w:p w:rsidR="003352D7" w:rsidRPr="002F75E9" w:rsidRDefault="003352D7" w:rsidP="00D00939">
      <w:pPr>
        <w:spacing w:line="276" w:lineRule="auto"/>
        <w:ind w:left="-57" w:hanging="1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مقدمه</w:t>
      </w:r>
      <w:r w:rsidR="000C533C"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: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المشرف الدكتور </w:t>
      </w:r>
      <w:r w:rsidRP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 xml:space="preserve">............................................................ </w:t>
      </w:r>
      <w:r w:rsidR="002F75E9" w:rsidRPr="002F75E9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         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للطالب</w:t>
      </w:r>
      <w:r w:rsidRPr="002F75E9">
        <w:rPr>
          <w:rFonts w:ascii="Calibri" w:eastAsia="Calibri" w:hAnsi="Calibri" w:cs="AL-Mohanad" w:hint="cs"/>
          <w:sz w:val="14"/>
          <w:szCs w:val="14"/>
          <w:rtl/>
          <w:lang w:val="fr-FR" w:eastAsia="en-US"/>
        </w:rPr>
        <w:t xml:space="preserve"> ........................................................................................................</w:t>
      </w:r>
    </w:p>
    <w:p w:rsidR="003352D7" w:rsidRPr="002F75E9" w:rsidRDefault="003352D7" w:rsidP="00D00939">
      <w:pPr>
        <w:spacing w:line="276" w:lineRule="auto"/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قمت ب</w:t>
      </w:r>
      <w:r w:rsidR="000C533C"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تدقيق وقد تم التأكد من خلوه من الاستلال العلمي*.</w:t>
      </w:r>
    </w:p>
    <w:p w:rsidR="003352D7" w:rsidRPr="002F75E9" w:rsidRDefault="003352D7" w:rsidP="002F75E9">
      <w:pPr>
        <w:spacing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المشرف العلمي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 w:rsid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</w:t>
      </w:r>
      <w:r w:rsidR="002F75E9" w:rsidRPr="002F75E9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             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2F75E9">
        <w:rPr>
          <w:rFonts w:ascii="Calibri" w:eastAsia="Calibri" w:hAnsi="Calibri" w:cs="AL-Mohanad" w:hint="cs"/>
          <w:sz w:val="28"/>
          <w:szCs w:val="28"/>
          <w:rtl/>
          <w:lang w:val="fr-FR" w:eastAsia="en-US"/>
        </w:rPr>
        <w:t xml:space="preserve"> 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رئيس القسم                </w:t>
      </w:r>
      <w:r w:rsid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</w:t>
      </w:r>
      <w:r w:rsidR="002F75E9" w:rsidRPr="002F75E9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    </w:t>
      </w:r>
      <w:r w:rsidR="000C533C"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عميد الكلية     </w:t>
      </w:r>
    </w:p>
    <w:p w:rsidR="003352D7" w:rsidRDefault="003352D7" w:rsidP="00D00939">
      <w:pPr>
        <w:spacing w:line="360" w:lineRule="auto"/>
        <w:jc w:val="lowKashida"/>
        <w:rPr>
          <w:rFonts w:ascii="Simplified Arabic" w:eastAsia="Calibri" w:hAnsi="Simplified Arabic" w:cs="Simplified Arabic"/>
          <w:sz w:val="22"/>
          <w:szCs w:val="22"/>
          <w:rtl/>
          <w:lang w:val="fr-FR" w:eastAsia="en-US"/>
        </w:rPr>
      </w:pPr>
    </w:p>
    <w:p w:rsidR="000C533C" w:rsidRPr="003352D7" w:rsidRDefault="000C533C" w:rsidP="00D00939">
      <w:pPr>
        <w:spacing w:line="360" w:lineRule="auto"/>
        <w:jc w:val="lowKashida"/>
        <w:rPr>
          <w:rFonts w:ascii="Simplified Arabic" w:eastAsia="Calibri" w:hAnsi="Simplified Arabic" w:cs="Simplified Arabic"/>
          <w:sz w:val="22"/>
          <w:szCs w:val="22"/>
          <w:rtl/>
          <w:lang w:val="fr-FR" w:eastAsia="en-US"/>
        </w:rPr>
      </w:pPr>
    </w:p>
    <w:p w:rsidR="003352D7" w:rsidRPr="003352D7" w:rsidRDefault="000C533C" w:rsidP="00D00939">
      <w:pPr>
        <w:spacing w:line="360" w:lineRule="auto"/>
        <w:jc w:val="lowKashida"/>
        <w:rPr>
          <w:rFonts w:ascii="Simplified Arabic" w:eastAsia="Calibri" w:hAnsi="Simplified Arabic" w:cs="Simplified Arabic"/>
          <w:sz w:val="18"/>
          <w:szCs w:val="18"/>
          <w:lang w:val="fr-FR" w:eastAsia="en-US"/>
        </w:rPr>
      </w:pP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عنوان الباحث</w:t>
      </w:r>
      <w:r>
        <w:rPr>
          <w:rFonts w:ascii="Simplified Arabic" w:eastAsia="Calibri" w:hAnsi="Simplified Arabic" w:cs="Simplified Arabic" w:hint="cs"/>
          <w:sz w:val="18"/>
          <w:szCs w:val="18"/>
          <w:rtl/>
          <w:lang w:val="fr-FR" w:eastAsia="en-US"/>
        </w:rPr>
        <w:t xml:space="preserve">:        </w:t>
      </w:r>
      <w:r w:rsidR="002F75E9">
        <w:rPr>
          <w:rFonts w:ascii="Simplified Arabic" w:eastAsia="Calibri" w:hAnsi="Simplified Arabic" w:cs="Simplified Arabic" w:hint="cs"/>
          <w:sz w:val="18"/>
          <w:szCs w:val="18"/>
          <w:rtl/>
          <w:lang w:val="fr-FR" w:eastAsia="en-US"/>
        </w:rPr>
        <w:t xml:space="preserve"> </w:t>
      </w:r>
      <w:r w:rsidR="003352D7" w:rsidRPr="003352D7">
        <w:rPr>
          <w:rFonts w:ascii="Simplified Arabic" w:eastAsia="Calibri" w:hAnsi="Simplified Arabic" w:cs="Simplified Arabic" w:hint="cs"/>
          <w:sz w:val="18"/>
          <w:szCs w:val="18"/>
          <w:rtl/>
          <w:lang w:val="fr-FR" w:eastAsia="en-US"/>
        </w:rPr>
        <w:t>..............................................................................................................................</w:t>
      </w:r>
    </w:p>
    <w:p w:rsidR="003352D7" w:rsidRPr="003352D7" w:rsidRDefault="003352D7" w:rsidP="00D00939">
      <w:pPr>
        <w:spacing w:line="360" w:lineRule="auto"/>
        <w:jc w:val="lowKashida"/>
        <w:rPr>
          <w:rFonts w:ascii="Simplified Arabic" w:eastAsia="Calibri" w:hAnsi="Simplified Arabic" w:cs="Simplified Arabic"/>
          <w:sz w:val="18"/>
          <w:szCs w:val="18"/>
          <w:rtl/>
          <w:lang w:val="fr-FR" w:eastAsia="en-US"/>
        </w:rPr>
      </w:pP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ر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>ق</w:t>
      </w:r>
      <w:r w:rsidRPr="002F75E9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م</w:t>
      </w: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الهاتف</w:t>
      </w:r>
      <w:r w:rsidR="000C533C">
        <w:rPr>
          <w:rFonts w:ascii="Simplified Arabic" w:eastAsia="Calibri" w:hAnsi="Simplified Arabic" w:cs="Simplified Arabic" w:hint="cs"/>
          <w:sz w:val="18"/>
          <w:szCs w:val="18"/>
          <w:rtl/>
          <w:lang w:val="fr-FR" w:eastAsia="en-US"/>
        </w:rPr>
        <w:t xml:space="preserve">:            </w:t>
      </w:r>
      <w:r w:rsidR="002F75E9">
        <w:rPr>
          <w:rFonts w:ascii="Simplified Arabic" w:eastAsia="Calibri" w:hAnsi="Simplified Arabic" w:cs="Simplified Arabic" w:hint="cs"/>
          <w:sz w:val="18"/>
          <w:szCs w:val="18"/>
          <w:rtl/>
          <w:lang w:val="fr-FR" w:eastAsia="en-US"/>
        </w:rPr>
        <w:t xml:space="preserve">  </w:t>
      </w:r>
      <w:r w:rsidRPr="003352D7">
        <w:rPr>
          <w:rFonts w:ascii="Simplified Arabic" w:eastAsia="Calibri" w:hAnsi="Simplified Arabic" w:cs="Simplified Arabic" w:hint="cs"/>
          <w:sz w:val="18"/>
          <w:szCs w:val="18"/>
          <w:rtl/>
          <w:lang w:val="fr-FR" w:eastAsia="en-US"/>
        </w:rPr>
        <w:t>.............................................................................................................................</w:t>
      </w:r>
    </w:p>
    <w:p w:rsidR="003352D7" w:rsidRPr="003352D7" w:rsidRDefault="003352D7" w:rsidP="00D00939">
      <w:pPr>
        <w:spacing w:line="360" w:lineRule="auto"/>
        <w:jc w:val="lowKashida"/>
        <w:rPr>
          <w:rFonts w:ascii="Simplified Arabic" w:eastAsia="Calibri" w:hAnsi="Simplified Arabic" w:cs="Simplified Arabic"/>
          <w:sz w:val="18"/>
          <w:szCs w:val="18"/>
          <w:rtl/>
          <w:lang w:val="fr-FR" w:eastAsia="en-US"/>
        </w:rPr>
      </w:pPr>
      <w:r w:rsidRPr="002F75E9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البريد الالكتروني</w:t>
      </w:r>
      <w:r w:rsidRPr="003352D7">
        <w:rPr>
          <w:rFonts w:ascii="Simplified Arabic" w:eastAsia="Calibri" w:hAnsi="Simplified Arabic" w:cs="Simplified Arabic" w:hint="cs"/>
          <w:sz w:val="22"/>
          <w:szCs w:val="22"/>
          <w:rtl/>
          <w:lang w:val="fr-FR" w:eastAsia="en-US"/>
        </w:rPr>
        <w:t>:</w:t>
      </w:r>
      <w:r w:rsidRPr="003352D7">
        <w:rPr>
          <w:rFonts w:ascii="Simplified Arabic" w:eastAsia="Calibri" w:hAnsi="Simplified Arabic" w:cs="Simplified Arabic"/>
          <w:sz w:val="16"/>
          <w:szCs w:val="16"/>
          <w:lang w:val="fr-FR" w:eastAsia="en-US"/>
        </w:rPr>
        <w:t xml:space="preserve"> </w:t>
      </w:r>
      <w:r w:rsidR="000C533C">
        <w:rPr>
          <w:rFonts w:ascii="Simplified Arabic" w:eastAsia="Calibri" w:hAnsi="Simplified Arabic" w:cs="Simplified Arabic" w:hint="cs"/>
          <w:sz w:val="16"/>
          <w:szCs w:val="16"/>
          <w:rtl/>
          <w:lang w:val="fr-FR" w:eastAsia="en-US"/>
        </w:rPr>
        <w:t xml:space="preserve"> </w:t>
      </w:r>
      <w:r w:rsidRPr="003352D7">
        <w:rPr>
          <w:rFonts w:ascii="Simplified Arabic" w:eastAsia="Calibri" w:hAnsi="Simplified Arabic" w:cs="Simplified Arabic" w:hint="cs"/>
          <w:sz w:val="18"/>
          <w:szCs w:val="18"/>
          <w:rtl/>
          <w:lang w:val="fr-FR" w:eastAsia="en-US"/>
        </w:rPr>
        <w:t>..........................................................................................................................</w:t>
      </w:r>
    </w:p>
    <w:p w:rsidR="003352D7" w:rsidRPr="003352D7" w:rsidRDefault="003352D7" w:rsidP="00D00939">
      <w:pPr>
        <w:spacing w:line="360" w:lineRule="auto"/>
        <w:jc w:val="lowKashida"/>
        <w:rPr>
          <w:rFonts w:ascii="Simplified Arabic" w:eastAsia="Calibri" w:hAnsi="Simplified Arabic" w:cs="Simplified Arabic"/>
          <w:sz w:val="14"/>
          <w:szCs w:val="14"/>
          <w:rtl/>
          <w:lang w:val="fr-FR" w:eastAsia="en-US"/>
        </w:rPr>
      </w:pPr>
    </w:p>
    <w:p w:rsidR="003352D7" w:rsidRPr="002F75E9" w:rsidRDefault="003352D7" w:rsidP="002F75E9">
      <w:pPr>
        <w:spacing w:line="360" w:lineRule="auto"/>
        <w:jc w:val="lowKashida"/>
        <w:rPr>
          <w:rFonts w:ascii="Simplified Arabic" w:eastAsia="Calibri" w:hAnsi="Simplified Arabic" w:cs="Simplified Arabic"/>
          <w:sz w:val="22"/>
          <w:szCs w:val="22"/>
          <w:lang w:val="fr-FR" w:eastAsia="en-US"/>
        </w:rPr>
      </w:pPr>
      <w:r w:rsidRPr="003352D7">
        <w:rPr>
          <w:rFonts w:ascii="Simplified Arabic" w:eastAsia="Calibri" w:hAnsi="Simplified Arabic" w:cs="Simplified Arabic" w:hint="cs"/>
          <w:sz w:val="22"/>
          <w:szCs w:val="22"/>
          <w:rtl/>
          <w:lang w:val="fr-FR" w:eastAsia="en-US"/>
        </w:rPr>
        <w:t>*المعلومات الواردة في الاستمارة  تقع تحت مسؤولية المشرف الأساسي والمشارك إن وجد، علماً أنه يعاقب كامل الفريق البحثي في حال ثبوت الاستلال العلمي وفقاً لكتاب وزارة التعليم العالي رقم ص /1294/011015/5 تاريخ 22/10/2024</w:t>
      </w:r>
      <w:r w:rsidR="000C533C">
        <w:rPr>
          <w:rFonts w:ascii="Simplified Arabic" w:eastAsia="Calibri" w:hAnsi="Simplified Arabic" w:cs="Simplified Arabic" w:hint="cs"/>
          <w:sz w:val="22"/>
          <w:szCs w:val="22"/>
          <w:rtl/>
          <w:lang w:val="fr-FR" w:eastAsia="en-US"/>
        </w:rPr>
        <w:t>.</w:t>
      </w:r>
    </w:p>
    <w:sectPr w:rsidR="003352D7" w:rsidRPr="002F75E9" w:rsidSect="003352D7">
      <w:headerReference w:type="even" r:id="rId8"/>
      <w:headerReference w:type="default" r:id="rId9"/>
      <w:footerReference w:type="default" r:id="rId10"/>
      <w:headerReference w:type="first" r:id="rId11"/>
      <w:endnotePr>
        <w:numFmt w:val="arabicAbjad"/>
      </w:endnotePr>
      <w:pgSz w:w="11906" w:h="16838" w:code="9"/>
      <w:pgMar w:top="851" w:right="1134" w:bottom="851" w:left="1134" w:header="28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036" w:rsidRDefault="00004036">
      <w:r>
        <w:separator/>
      </w:r>
    </w:p>
  </w:endnote>
  <w:endnote w:type="continuationSeparator" w:id="0">
    <w:p w:rsidR="00004036" w:rsidRDefault="00004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Batt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2"/>
      <w:tblW w:w="965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5"/>
      <w:gridCol w:w="4651"/>
    </w:tblGrid>
    <w:tr w:rsidR="003352D7" w:rsidRPr="001C1C6F" w:rsidTr="00E717EF">
      <w:trPr>
        <w:trHeight w:val="303"/>
        <w:jc w:val="center"/>
      </w:trPr>
      <w:tc>
        <w:tcPr>
          <w:tcW w:w="5005" w:type="dxa"/>
        </w:tcPr>
        <w:p w:rsidR="003352D7" w:rsidRPr="001C1C6F" w:rsidRDefault="00D00939" w:rsidP="003352D7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Hama </w:t>
          </w:r>
          <w:proofErr w:type="spellStart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>University</w:t>
          </w:r>
          <w:proofErr w:type="spellEnd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 Journ</w:t>
          </w:r>
          <w:r w:rsidR="00AA0B7D">
            <w:rPr>
              <w:rFonts w:asciiTheme="minorBidi" w:hAnsiTheme="minorBidi" w:cstheme="minorBidi"/>
              <w:sz w:val="16"/>
              <w:szCs w:val="16"/>
              <w:lang w:eastAsia="en-US"/>
            </w:rPr>
            <w:t>al</w:t>
          </w:r>
          <w:r w:rsidR="00E4015A">
            <w:rPr>
              <w:rFonts w:asciiTheme="minorBidi" w:hAnsiTheme="minorBidi" w:cstheme="minorBidi"/>
              <w:sz w:val="16"/>
              <w:szCs w:val="16"/>
              <w:lang w:eastAsia="en-US"/>
            </w:rPr>
            <w:t>-</w:t>
          </w:r>
          <w:proofErr w:type="spellStart"/>
          <w:r w:rsidR="00E4015A">
            <w:rPr>
              <w:rFonts w:asciiTheme="minorBidi" w:hAnsiTheme="minorBidi" w:cstheme="minorBidi"/>
              <w:sz w:val="16"/>
              <w:szCs w:val="16"/>
              <w:lang w:eastAsia="en-US"/>
            </w:rPr>
            <w:t>Syria</w:t>
          </w:r>
          <w:proofErr w:type="spellEnd"/>
          <w:r w:rsidR="00E4015A">
            <w:rPr>
              <w:rFonts w:asciiTheme="minorBidi" w:hAnsiTheme="minorBidi" w:cstheme="minorBidi"/>
              <w:sz w:val="16"/>
              <w:szCs w:val="16"/>
              <w:lang w:eastAsia="en-US"/>
            </w:rPr>
            <w:t>-Hama</w:t>
          </w:r>
        </w:p>
      </w:tc>
      <w:tc>
        <w:tcPr>
          <w:tcW w:w="4651" w:type="dxa"/>
        </w:tcPr>
        <w:p w:rsidR="003352D7" w:rsidRPr="001C1C6F" w:rsidRDefault="00AA0B7D" w:rsidP="003352D7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مجلة جامعة حماة</w:t>
          </w:r>
          <w:r w:rsidR="003352D7" w:rsidRPr="001C1C6F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 xml:space="preserve"> – سورية </w:t>
          </w:r>
          <w:r w:rsidR="00BE4844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– حما</w:t>
          </w:r>
          <w:r w:rsidR="00BE4844">
            <w:rPr>
              <w:rFonts w:asciiTheme="minorBidi" w:eastAsia="Times New Roman" w:hAnsiTheme="minorBidi" w:cstheme="minorBidi" w:hint="cs"/>
              <w:sz w:val="16"/>
              <w:szCs w:val="16"/>
              <w:rtl/>
              <w:lang w:val="en-US"/>
            </w:rPr>
            <w:t>ة</w:t>
          </w:r>
        </w:p>
      </w:tc>
    </w:tr>
    <w:tr w:rsidR="003352D7" w:rsidRPr="001C1C6F" w:rsidTr="00E717EF">
      <w:trPr>
        <w:trHeight w:val="292"/>
        <w:jc w:val="center"/>
      </w:trPr>
      <w:tc>
        <w:tcPr>
          <w:tcW w:w="5005" w:type="dxa"/>
        </w:tcPr>
        <w:p w:rsidR="003352D7" w:rsidRPr="00D00939" w:rsidRDefault="00D00939" w:rsidP="003352D7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https://hama-univ.edu.sy/ojs/index.php/huj/ar/index</w:t>
          </w:r>
        </w:p>
      </w:tc>
      <w:tc>
        <w:tcPr>
          <w:tcW w:w="4651" w:type="dxa"/>
        </w:tcPr>
        <w:p w:rsidR="003352D7" w:rsidRPr="001C1C6F" w:rsidRDefault="003352D7" w:rsidP="003352D7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  <w:t>عنوان الموقع الإلكتروني</w:t>
          </w:r>
        </w:p>
      </w:tc>
    </w:tr>
    <w:tr w:rsidR="003352D7" w:rsidRPr="001C1C6F" w:rsidTr="00E717EF">
      <w:trPr>
        <w:trHeight w:val="306"/>
        <w:jc w:val="center"/>
      </w:trPr>
      <w:tc>
        <w:tcPr>
          <w:tcW w:w="5005" w:type="dxa"/>
        </w:tcPr>
        <w:p w:rsidR="003352D7" w:rsidRPr="00D00939" w:rsidRDefault="00D00939" w:rsidP="003352D7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journal.hama@gmail.com</w:t>
          </w:r>
        </w:p>
      </w:tc>
      <w:tc>
        <w:tcPr>
          <w:tcW w:w="4651" w:type="dxa"/>
        </w:tcPr>
        <w:p w:rsidR="003352D7" w:rsidRPr="001C1C6F" w:rsidRDefault="003352D7" w:rsidP="003352D7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البريد الالكتروني</w:t>
          </w:r>
        </w:p>
      </w:tc>
    </w:tr>
    <w:tr w:rsidR="003352D7" w:rsidRPr="001C1C6F" w:rsidTr="00E717EF">
      <w:trPr>
        <w:trHeight w:val="306"/>
        <w:jc w:val="center"/>
      </w:trPr>
      <w:tc>
        <w:tcPr>
          <w:tcW w:w="5005" w:type="dxa"/>
        </w:tcPr>
        <w:p w:rsidR="003352D7" w:rsidRPr="001C1C6F" w:rsidRDefault="000C533C" w:rsidP="003352D7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013</w:t>
          </w:r>
          <w:r w:rsidR="003476A3">
            <w:rPr>
              <w:rFonts w:asciiTheme="minorBidi" w:hAnsiTheme="minorBidi" w:cstheme="minorBidi" w:hint="cs"/>
              <w:sz w:val="16"/>
              <w:szCs w:val="16"/>
              <w:rtl/>
              <w:lang w:eastAsia="en-US"/>
            </w:rPr>
            <w:t>2319031</w:t>
          </w:r>
        </w:p>
      </w:tc>
      <w:tc>
        <w:tcPr>
          <w:tcW w:w="4651" w:type="dxa"/>
        </w:tcPr>
        <w:p w:rsidR="003352D7" w:rsidRPr="001C1C6F" w:rsidRDefault="003352D7" w:rsidP="003352D7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رقم الهاتف</w:t>
          </w:r>
        </w:p>
      </w:tc>
    </w:tr>
  </w:tbl>
  <w:p w:rsidR="00004030" w:rsidRDefault="00004030" w:rsidP="003352D7">
    <w:pPr>
      <w:pStyle w:val="ListParagraph"/>
      <w:contextualSpacing w:val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036" w:rsidRDefault="00004036">
      <w:r>
        <w:separator/>
      </w:r>
    </w:p>
  </w:footnote>
  <w:footnote w:type="continuationSeparator" w:id="0">
    <w:p w:rsidR="00004036" w:rsidRDefault="00004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ED5" w:rsidRDefault="0000403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23126" o:spid="_x0000_s2050" type="#_x0000_t136" style="position:absolute;left:0;text-align:left;margin-left:0;margin-top:0;width:533.85pt;height:145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84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126"/>
      <w:gridCol w:w="1843"/>
      <w:gridCol w:w="4415"/>
    </w:tblGrid>
    <w:tr w:rsidR="00004030" w:rsidRPr="00B32872" w:rsidTr="00014895">
      <w:trPr>
        <w:cantSplit/>
        <w:trHeight w:val="1886"/>
        <w:tblCellSpacing w:w="20" w:type="dxa"/>
        <w:jc w:val="center"/>
      </w:trPr>
      <w:tc>
        <w:tcPr>
          <w:tcW w:w="5066" w:type="dxa"/>
          <w:vAlign w:val="center"/>
        </w:tcPr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154430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D00939" w:rsidP="00154430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 w:rsidRPr="00D00939">
            <w:rPr>
              <w:b/>
              <w:bCs/>
            </w:rPr>
            <w:t>Hama University Journal</w:t>
          </w:r>
        </w:p>
      </w:tc>
      <w:tc>
        <w:tcPr>
          <w:tcW w:w="1803" w:type="dxa"/>
          <w:vAlign w:val="center"/>
        </w:tcPr>
        <w:p w:rsidR="00004030" w:rsidRPr="00353C5E" w:rsidRDefault="00004030" w:rsidP="00154430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256617D7" wp14:editId="58AD508C">
                <wp:extent cx="1005840" cy="1005840"/>
                <wp:effectExtent l="0" t="0" r="0" b="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5" w:type="dxa"/>
          <w:vAlign w:val="center"/>
        </w:tcPr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D00939" w:rsidP="00BE4844">
          <w:pPr>
            <w:jc w:val="center"/>
            <w:rPr>
              <w:b/>
              <w:bCs/>
              <w:sz w:val="28"/>
              <w:szCs w:val="28"/>
              <w:rtl/>
            </w:rPr>
          </w:pPr>
          <w:r w:rsidRPr="00D00939">
            <w:rPr>
              <w:rFonts w:cs="PT Bold Heading"/>
              <w:b/>
              <w:bCs/>
              <w:rtl/>
            </w:rPr>
            <w:t>مجلة جامعة حماة</w:t>
          </w:r>
          <w:r w:rsidR="00BE4844">
            <w:rPr>
              <w:rFonts w:cs="PT Bold Heading" w:hint="cs"/>
              <w:b/>
              <w:bCs/>
              <w:rtl/>
            </w:rPr>
            <w:t xml:space="preserve"> </w:t>
          </w:r>
        </w:p>
      </w:tc>
    </w:tr>
  </w:tbl>
  <w:p w:rsidR="00004030" w:rsidRPr="00014895" w:rsidRDefault="00004036" w:rsidP="00A34DB0">
    <w:pPr>
      <w:pStyle w:val="Header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23127" o:spid="_x0000_s2053" type="#_x0000_t136" style="position:absolute;left:0;text-align:left;margin-left:0;margin-top:0;width:543.1pt;height:145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  <w:p w:rsidR="00004030" w:rsidRPr="00A34DB0" w:rsidRDefault="00004030" w:rsidP="00A34DB0">
    <w:pPr>
      <w:pStyle w:val="Header"/>
      <w:rPr>
        <w:lang w:bidi="ar-S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680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571"/>
      <w:gridCol w:w="1769"/>
      <w:gridCol w:w="4340"/>
    </w:tblGrid>
    <w:tr w:rsidR="00004030" w:rsidRPr="00353C5E" w:rsidTr="00E31BCA">
      <w:trPr>
        <w:cantSplit/>
        <w:trHeight w:val="1886"/>
        <w:tblCellSpacing w:w="20" w:type="dxa"/>
        <w:jc w:val="center"/>
      </w:trPr>
      <w:tc>
        <w:tcPr>
          <w:tcW w:w="5511" w:type="dxa"/>
          <w:vAlign w:val="center"/>
        </w:tcPr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910F6D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323410" w:rsidP="00910F6D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</w:rPr>
            <w:t>Journal</w:t>
          </w:r>
          <w:r w:rsidR="00004030" w:rsidRPr="00B32872">
            <w:rPr>
              <w:b/>
              <w:bCs/>
            </w:rPr>
            <w:t xml:space="preserve"> of Hama University</w:t>
          </w:r>
          <w:r w:rsidR="00351C9C">
            <w:rPr>
              <w:b/>
              <w:bCs/>
            </w:rPr>
            <w:t xml:space="preserve"> for </w:t>
          </w:r>
          <w:r w:rsidR="00092BA9" w:rsidRPr="00014895">
            <w:rPr>
              <w:b/>
              <w:bCs/>
            </w:rPr>
            <w:t xml:space="preserve">Humanities </w:t>
          </w:r>
          <w:r w:rsidR="00351C9C" w:rsidRPr="00014895">
            <w:rPr>
              <w:b/>
              <w:bCs/>
            </w:rPr>
            <w:t>Science</w:t>
          </w:r>
        </w:p>
      </w:tc>
      <w:tc>
        <w:tcPr>
          <w:tcW w:w="1729" w:type="dxa"/>
          <w:vAlign w:val="center"/>
        </w:tcPr>
        <w:p w:rsidR="00004030" w:rsidRPr="00353C5E" w:rsidRDefault="00004030" w:rsidP="00910F6D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0BF7E29B" wp14:editId="3FBCFC52">
                <wp:extent cx="828675" cy="990600"/>
                <wp:effectExtent l="0" t="0" r="9525" b="0"/>
                <wp:docPr id="2" name="صورة 3" descr="2 ‫‬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0" w:type="dxa"/>
          <w:vAlign w:val="center"/>
        </w:tcPr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004030" w:rsidP="00910F6D">
          <w:pPr>
            <w:jc w:val="center"/>
            <w:rPr>
              <w:b/>
              <w:bCs/>
              <w:sz w:val="28"/>
              <w:szCs w:val="28"/>
              <w:rtl/>
            </w:rPr>
          </w:pPr>
          <w:r w:rsidRPr="00B32872">
            <w:rPr>
              <w:rFonts w:cs="PT Bold Heading"/>
              <w:b/>
              <w:bCs/>
              <w:rtl/>
            </w:rPr>
            <w:t xml:space="preserve">مجلة جامعة </w:t>
          </w:r>
          <w:r w:rsidRPr="00014895">
            <w:rPr>
              <w:rFonts w:cs="PT Bold Heading"/>
              <w:b/>
              <w:bCs/>
              <w:rtl/>
            </w:rPr>
            <w:t>حماة</w:t>
          </w:r>
          <w:r w:rsidRPr="00014895">
            <w:rPr>
              <w:rFonts w:cs="PT Bold Heading"/>
              <w:b/>
              <w:bCs/>
            </w:rPr>
            <w:t xml:space="preserve"> </w:t>
          </w:r>
          <w:r w:rsidR="00385819" w:rsidRPr="00014895">
            <w:rPr>
              <w:rFonts w:cs="PT Bold Heading" w:hint="cs"/>
              <w:b/>
              <w:bCs/>
              <w:rtl/>
            </w:rPr>
            <w:t>للعلوم الإنسانية</w:t>
          </w:r>
        </w:p>
      </w:tc>
    </w:tr>
  </w:tbl>
  <w:p w:rsidR="00004030" w:rsidRPr="00353C5E" w:rsidRDefault="00004036" w:rsidP="00910F6D">
    <w:pPr>
      <w:pStyle w:val="Header"/>
      <w:ind w:left="-143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23125" o:spid="_x0000_s2052" type="#_x0000_t136" style="position:absolute;left:0;text-align:left;margin-left:0;margin-top:0;width:533.85pt;height:145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45D"/>
    <w:multiLevelType w:val="hybridMultilevel"/>
    <w:tmpl w:val="E5D84360"/>
    <w:lvl w:ilvl="0" w:tplc="FE34A8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873D5"/>
    <w:multiLevelType w:val="hybridMultilevel"/>
    <w:tmpl w:val="F60A8A52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04E45805"/>
    <w:multiLevelType w:val="hybridMultilevel"/>
    <w:tmpl w:val="93BAD53E"/>
    <w:lvl w:ilvl="0" w:tplc="378E914E">
      <w:start w:val="1"/>
      <w:numFmt w:val="decimal"/>
      <w:lvlText w:val="%1-"/>
      <w:lvlJc w:val="left"/>
      <w:pPr>
        <w:ind w:left="424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3" w15:restartNumberingAfterBreak="0">
    <w:nsid w:val="06286027"/>
    <w:multiLevelType w:val="hybridMultilevel"/>
    <w:tmpl w:val="F5B6DA68"/>
    <w:lvl w:ilvl="0" w:tplc="6C6C074C">
      <w:start w:val="1"/>
      <w:numFmt w:val="arabicAlpha"/>
      <w:lvlText w:val="%1-"/>
      <w:lvlJc w:val="left"/>
      <w:pPr>
        <w:ind w:left="785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796" w:hanging="360"/>
      </w:pPr>
    </w:lvl>
    <w:lvl w:ilvl="2" w:tplc="0409001B" w:tentative="1">
      <w:start w:val="1"/>
      <w:numFmt w:val="lowerRoman"/>
      <w:lvlText w:val="%3."/>
      <w:lvlJc w:val="right"/>
      <w:pPr>
        <w:ind w:left="2516" w:hanging="180"/>
      </w:pPr>
    </w:lvl>
    <w:lvl w:ilvl="3" w:tplc="0409000F" w:tentative="1">
      <w:start w:val="1"/>
      <w:numFmt w:val="decimal"/>
      <w:lvlText w:val="%4."/>
      <w:lvlJc w:val="left"/>
      <w:pPr>
        <w:ind w:left="3236" w:hanging="360"/>
      </w:pPr>
    </w:lvl>
    <w:lvl w:ilvl="4" w:tplc="04090019" w:tentative="1">
      <w:start w:val="1"/>
      <w:numFmt w:val="lowerLetter"/>
      <w:lvlText w:val="%5."/>
      <w:lvlJc w:val="left"/>
      <w:pPr>
        <w:ind w:left="3956" w:hanging="360"/>
      </w:pPr>
    </w:lvl>
    <w:lvl w:ilvl="5" w:tplc="0409001B" w:tentative="1">
      <w:start w:val="1"/>
      <w:numFmt w:val="lowerRoman"/>
      <w:lvlText w:val="%6."/>
      <w:lvlJc w:val="right"/>
      <w:pPr>
        <w:ind w:left="4676" w:hanging="180"/>
      </w:pPr>
    </w:lvl>
    <w:lvl w:ilvl="6" w:tplc="0409000F" w:tentative="1">
      <w:start w:val="1"/>
      <w:numFmt w:val="decimal"/>
      <w:lvlText w:val="%7."/>
      <w:lvlJc w:val="left"/>
      <w:pPr>
        <w:ind w:left="5396" w:hanging="360"/>
      </w:pPr>
    </w:lvl>
    <w:lvl w:ilvl="7" w:tplc="04090019" w:tentative="1">
      <w:start w:val="1"/>
      <w:numFmt w:val="lowerLetter"/>
      <w:lvlText w:val="%8."/>
      <w:lvlJc w:val="left"/>
      <w:pPr>
        <w:ind w:left="6116" w:hanging="360"/>
      </w:pPr>
    </w:lvl>
    <w:lvl w:ilvl="8" w:tplc="040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0679756F"/>
    <w:multiLevelType w:val="hybridMultilevel"/>
    <w:tmpl w:val="8AFA255E"/>
    <w:lvl w:ilvl="0" w:tplc="505EAD30">
      <w:start w:val="1"/>
      <w:numFmt w:val="decimal"/>
      <w:lvlText w:val="%1)"/>
      <w:lvlJc w:val="left"/>
      <w:pPr>
        <w:ind w:left="42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5" w15:restartNumberingAfterBreak="0">
    <w:nsid w:val="0A6731A0"/>
    <w:multiLevelType w:val="hybridMultilevel"/>
    <w:tmpl w:val="A7F269D0"/>
    <w:lvl w:ilvl="0" w:tplc="7BA25E78">
      <w:start w:val="1"/>
      <w:numFmt w:val="arabicAlpha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 w15:restartNumberingAfterBreak="0">
    <w:nsid w:val="0E0471B2"/>
    <w:multiLevelType w:val="hybridMultilevel"/>
    <w:tmpl w:val="2DA0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410ED"/>
    <w:multiLevelType w:val="hybridMultilevel"/>
    <w:tmpl w:val="58B0AAAE"/>
    <w:lvl w:ilvl="0" w:tplc="F6CEF778">
      <w:start w:val="1"/>
      <w:numFmt w:val="arabicAlpha"/>
      <w:lvlText w:val="%1-"/>
      <w:lvlJc w:val="left"/>
      <w:pPr>
        <w:ind w:left="420" w:hanging="360"/>
      </w:pPr>
      <w:rPr>
        <w:rFonts w:ascii="Microsoft Sans Serif" w:eastAsia="Microsoft Sans Serif" w:hAnsi="Microsoft Sans Serif" w:cs="Microsoft Sans Serif" w:hint="default"/>
        <w:color w:val="auto"/>
        <w:w w:val="74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9021E55"/>
    <w:multiLevelType w:val="hybridMultilevel"/>
    <w:tmpl w:val="92EE20CA"/>
    <w:lvl w:ilvl="0" w:tplc="DB38A558">
      <w:start w:val="1"/>
      <w:numFmt w:val="arabicAlpha"/>
      <w:lvlText w:val="%1-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1A9A41AE"/>
    <w:multiLevelType w:val="hybridMultilevel"/>
    <w:tmpl w:val="D50CBF18"/>
    <w:lvl w:ilvl="0" w:tplc="D060ABE4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B246C80"/>
    <w:multiLevelType w:val="hybridMultilevel"/>
    <w:tmpl w:val="59F47832"/>
    <w:lvl w:ilvl="0" w:tplc="04090009">
      <w:start w:val="1"/>
      <w:numFmt w:val="bullet"/>
      <w:lvlText w:val="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24D81EC2"/>
    <w:multiLevelType w:val="hybridMultilevel"/>
    <w:tmpl w:val="48D2EC8A"/>
    <w:lvl w:ilvl="0" w:tplc="886C2582">
      <w:start w:val="1"/>
      <w:numFmt w:val="arabicAlpha"/>
      <w:lvlText w:val="%1)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28284EAB"/>
    <w:multiLevelType w:val="hybridMultilevel"/>
    <w:tmpl w:val="6EA89C32"/>
    <w:lvl w:ilvl="0" w:tplc="CA1AE05E">
      <w:start w:val="1"/>
      <w:numFmt w:val="arabicAlpha"/>
      <w:lvlText w:val="%1-"/>
      <w:lvlJc w:val="left"/>
      <w:pPr>
        <w:ind w:left="429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3" w15:restartNumberingAfterBreak="0">
    <w:nsid w:val="2A7C21F4"/>
    <w:multiLevelType w:val="hybridMultilevel"/>
    <w:tmpl w:val="A4A25174"/>
    <w:lvl w:ilvl="0" w:tplc="6A442108">
      <w:start w:val="10"/>
      <w:numFmt w:val="bullet"/>
      <w:lvlText w:val="-"/>
      <w:lvlJc w:val="left"/>
      <w:pPr>
        <w:ind w:left="42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</w:abstractNum>
  <w:abstractNum w:abstractNumId="14" w15:restartNumberingAfterBreak="0">
    <w:nsid w:val="2CD23434"/>
    <w:multiLevelType w:val="hybridMultilevel"/>
    <w:tmpl w:val="E45E9EFC"/>
    <w:lvl w:ilvl="0" w:tplc="09E01430">
      <w:start w:val="1"/>
      <w:numFmt w:val="arabicAlpha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B273E"/>
    <w:multiLevelType w:val="hybridMultilevel"/>
    <w:tmpl w:val="A1B6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2223A"/>
    <w:multiLevelType w:val="hybridMultilevel"/>
    <w:tmpl w:val="E054B2B4"/>
    <w:lvl w:ilvl="0" w:tplc="B0BCC69C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17" w15:restartNumberingAfterBreak="0">
    <w:nsid w:val="4B623CA8"/>
    <w:multiLevelType w:val="hybridMultilevel"/>
    <w:tmpl w:val="24C87C96"/>
    <w:lvl w:ilvl="0" w:tplc="04090001">
      <w:numFmt w:val="bullet"/>
      <w:lvlText w:val="-"/>
      <w:lvlJc w:val="left"/>
      <w:pPr>
        <w:ind w:left="36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75A31"/>
    <w:multiLevelType w:val="hybridMultilevel"/>
    <w:tmpl w:val="BDA4D2FA"/>
    <w:lvl w:ilvl="0" w:tplc="683AD6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F81E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EA0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A4F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876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21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8A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8AB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E8E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732ED"/>
    <w:multiLevelType w:val="hybridMultilevel"/>
    <w:tmpl w:val="B3148B82"/>
    <w:lvl w:ilvl="0" w:tplc="7CC621EC">
      <w:start w:val="1"/>
      <w:numFmt w:val="arabicAlpha"/>
      <w:lvlText w:val="%1-"/>
      <w:lvlJc w:val="left"/>
      <w:pPr>
        <w:ind w:left="643" w:hanging="360"/>
      </w:pPr>
      <w:rPr>
        <w:rFonts w:ascii="Simplified Arabic" w:eastAsia="Times New Roman" w:hAnsi="Simplified Arabic" w:cs="Simplified Arabic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D777D"/>
    <w:multiLevelType w:val="hybridMultilevel"/>
    <w:tmpl w:val="6D76BD96"/>
    <w:lvl w:ilvl="0" w:tplc="EFE4AA8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EE0766F"/>
    <w:multiLevelType w:val="hybridMultilevel"/>
    <w:tmpl w:val="7314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612CF"/>
    <w:multiLevelType w:val="hybridMultilevel"/>
    <w:tmpl w:val="F2FEA28A"/>
    <w:lvl w:ilvl="0" w:tplc="6100C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D55A4"/>
    <w:multiLevelType w:val="hybridMultilevel"/>
    <w:tmpl w:val="3E20AB22"/>
    <w:lvl w:ilvl="0" w:tplc="B372CA24">
      <w:start w:val="1"/>
      <w:numFmt w:val="arabicAlpha"/>
      <w:lvlText w:val="%1-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4" w15:restartNumberingAfterBreak="0">
    <w:nsid w:val="67E5791E"/>
    <w:multiLevelType w:val="hybridMultilevel"/>
    <w:tmpl w:val="AE32420C"/>
    <w:lvl w:ilvl="0" w:tplc="EC122FF2">
      <w:start w:val="4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5" w15:restartNumberingAfterBreak="0">
    <w:nsid w:val="684F5BC3"/>
    <w:multiLevelType w:val="hybridMultilevel"/>
    <w:tmpl w:val="1D301DBE"/>
    <w:lvl w:ilvl="0" w:tplc="BF1AB7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20B4C"/>
    <w:multiLevelType w:val="hybridMultilevel"/>
    <w:tmpl w:val="B1A81C62"/>
    <w:lvl w:ilvl="0" w:tplc="FC20E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21F30"/>
    <w:multiLevelType w:val="hybridMultilevel"/>
    <w:tmpl w:val="76A4F7FA"/>
    <w:lvl w:ilvl="0" w:tplc="B0BCC69C">
      <w:start w:val="1"/>
      <w:numFmt w:val="arabicAlpha"/>
      <w:lvlText w:val="%1-"/>
      <w:lvlJc w:val="left"/>
      <w:pPr>
        <w:ind w:left="7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 w15:restartNumberingAfterBreak="0">
    <w:nsid w:val="73A42AC0"/>
    <w:multiLevelType w:val="hybridMultilevel"/>
    <w:tmpl w:val="22C09538"/>
    <w:lvl w:ilvl="0" w:tplc="A552D9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B75A60"/>
    <w:multiLevelType w:val="hybridMultilevel"/>
    <w:tmpl w:val="14043090"/>
    <w:lvl w:ilvl="0" w:tplc="B0BCC69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EA57A3"/>
    <w:multiLevelType w:val="hybridMultilevel"/>
    <w:tmpl w:val="97FC3496"/>
    <w:lvl w:ilvl="0" w:tplc="72A837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6E485F"/>
    <w:multiLevelType w:val="hybridMultilevel"/>
    <w:tmpl w:val="DDDE19EC"/>
    <w:lvl w:ilvl="0" w:tplc="378C5792">
      <w:start w:val="1"/>
      <w:numFmt w:val="arabicAlpha"/>
      <w:lvlText w:val="%1-"/>
      <w:lvlJc w:val="left"/>
      <w:pPr>
        <w:ind w:left="4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num w:numId="1">
    <w:abstractNumId w:val="30"/>
  </w:num>
  <w:num w:numId="2">
    <w:abstractNumId w:val="6"/>
  </w:num>
  <w:num w:numId="3">
    <w:abstractNumId w:val="16"/>
  </w:num>
  <w:num w:numId="4">
    <w:abstractNumId w:val="3"/>
  </w:num>
  <w:num w:numId="5">
    <w:abstractNumId w:val="7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23"/>
  </w:num>
  <w:num w:numId="11">
    <w:abstractNumId w:val="12"/>
  </w:num>
  <w:num w:numId="12">
    <w:abstractNumId w:val="18"/>
  </w:num>
  <w:num w:numId="13">
    <w:abstractNumId w:val="17"/>
  </w:num>
  <w:num w:numId="14">
    <w:abstractNumId w:val="4"/>
  </w:num>
  <w:num w:numId="15">
    <w:abstractNumId w:val="27"/>
  </w:num>
  <w:num w:numId="16">
    <w:abstractNumId w:val="26"/>
  </w:num>
  <w:num w:numId="17">
    <w:abstractNumId w:val="22"/>
  </w:num>
  <w:num w:numId="18">
    <w:abstractNumId w:val="14"/>
  </w:num>
  <w:num w:numId="19">
    <w:abstractNumId w:val="29"/>
  </w:num>
  <w:num w:numId="20">
    <w:abstractNumId w:val="2"/>
  </w:num>
  <w:num w:numId="21">
    <w:abstractNumId w:val="28"/>
  </w:num>
  <w:num w:numId="22">
    <w:abstractNumId w:val="21"/>
  </w:num>
  <w:num w:numId="23">
    <w:abstractNumId w:val="10"/>
  </w:num>
  <w:num w:numId="24">
    <w:abstractNumId w:val="1"/>
  </w:num>
  <w:num w:numId="25">
    <w:abstractNumId w:val="11"/>
  </w:num>
  <w:num w:numId="26">
    <w:abstractNumId w:val="20"/>
  </w:num>
  <w:num w:numId="27">
    <w:abstractNumId w:val="9"/>
  </w:num>
  <w:num w:numId="28">
    <w:abstractNumId w:val="31"/>
  </w:num>
  <w:num w:numId="29">
    <w:abstractNumId w:val="24"/>
  </w:num>
  <w:num w:numId="30">
    <w:abstractNumId w:val="0"/>
  </w:num>
  <w:num w:numId="31">
    <w:abstractNumId w:val="25"/>
  </w:num>
  <w:num w:numId="32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Y" w:vendorID="64" w:dllVersion="131078" w:nlCheck="1" w:checkStyle="0"/>
  <w:activeWritingStyle w:appName="MSWord" w:lang="en-US" w:vendorID="64" w:dllVersion="131078" w:nlCheck="1" w:checkStyle="0"/>
  <w:activeWritingStyle w:appName="MSWord" w:lang="ar-SA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arabicAbja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4BB"/>
    <w:rsid w:val="00000143"/>
    <w:rsid w:val="00002619"/>
    <w:rsid w:val="00003462"/>
    <w:rsid w:val="00003E68"/>
    <w:rsid w:val="00004030"/>
    <w:rsid w:val="00004036"/>
    <w:rsid w:val="00004C2E"/>
    <w:rsid w:val="00004CA0"/>
    <w:rsid w:val="00005378"/>
    <w:rsid w:val="00007245"/>
    <w:rsid w:val="000110D9"/>
    <w:rsid w:val="00011B56"/>
    <w:rsid w:val="00012C82"/>
    <w:rsid w:val="00012CBB"/>
    <w:rsid w:val="00014895"/>
    <w:rsid w:val="000156D4"/>
    <w:rsid w:val="000168A9"/>
    <w:rsid w:val="000179A9"/>
    <w:rsid w:val="0002066F"/>
    <w:rsid w:val="00021232"/>
    <w:rsid w:val="00023672"/>
    <w:rsid w:val="0002367C"/>
    <w:rsid w:val="00023D21"/>
    <w:rsid w:val="000246B3"/>
    <w:rsid w:val="000253EF"/>
    <w:rsid w:val="000260B7"/>
    <w:rsid w:val="00027E75"/>
    <w:rsid w:val="0003091C"/>
    <w:rsid w:val="00030954"/>
    <w:rsid w:val="00033868"/>
    <w:rsid w:val="00033AF2"/>
    <w:rsid w:val="00037D70"/>
    <w:rsid w:val="000407BB"/>
    <w:rsid w:val="0004082F"/>
    <w:rsid w:val="00040DFB"/>
    <w:rsid w:val="00040FBF"/>
    <w:rsid w:val="00041E6B"/>
    <w:rsid w:val="00042F0C"/>
    <w:rsid w:val="000454A3"/>
    <w:rsid w:val="00046244"/>
    <w:rsid w:val="000462D2"/>
    <w:rsid w:val="00052C45"/>
    <w:rsid w:val="00053402"/>
    <w:rsid w:val="00053BA8"/>
    <w:rsid w:val="0005522C"/>
    <w:rsid w:val="00055F08"/>
    <w:rsid w:val="00057EAD"/>
    <w:rsid w:val="000625F5"/>
    <w:rsid w:val="000629DB"/>
    <w:rsid w:val="00062D81"/>
    <w:rsid w:val="0006709F"/>
    <w:rsid w:val="000676C5"/>
    <w:rsid w:val="0006771D"/>
    <w:rsid w:val="00067A3E"/>
    <w:rsid w:val="00072261"/>
    <w:rsid w:val="0007452D"/>
    <w:rsid w:val="00074770"/>
    <w:rsid w:val="00076A14"/>
    <w:rsid w:val="00077F15"/>
    <w:rsid w:val="00080C38"/>
    <w:rsid w:val="00080D94"/>
    <w:rsid w:val="000815E9"/>
    <w:rsid w:val="00084876"/>
    <w:rsid w:val="0008695D"/>
    <w:rsid w:val="00086DE3"/>
    <w:rsid w:val="000870E1"/>
    <w:rsid w:val="0008740A"/>
    <w:rsid w:val="00087A37"/>
    <w:rsid w:val="00092BA9"/>
    <w:rsid w:val="00092D62"/>
    <w:rsid w:val="00094371"/>
    <w:rsid w:val="000A1150"/>
    <w:rsid w:val="000A1B52"/>
    <w:rsid w:val="000A2307"/>
    <w:rsid w:val="000A5260"/>
    <w:rsid w:val="000A65A6"/>
    <w:rsid w:val="000B08CF"/>
    <w:rsid w:val="000B0F3F"/>
    <w:rsid w:val="000B415F"/>
    <w:rsid w:val="000B4892"/>
    <w:rsid w:val="000B7AE7"/>
    <w:rsid w:val="000B7E36"/>
    <w:rsid w:val="000B7EBF"/>
    <w:rsid w:val="000C011C"/>
    <w:rsid w:val="000C1E50"/>
    <w:rsid w:val="000C36A6"/>
    <w:rsid w:val="000C37E0"/>
    <w:rsid w:val="000C4E23"/>
    <w:rsid w:val="000C533C"/>
    <w:rsid w:val="000D064D"/>
    <w:rsid w:val="000D124A"/>
    <w:rsid w:val="000D22EA"/>
    <w:rsid w:val="000D23D5"/>
    <w:rsid w:val="000D3608"/>
    <w:rsid w:val="000D3770"/>
    <w:rsid w:val="000D416F"/>
    <w:rsid w:val="000D44DF"/>
    <w:rsid w:val="000D59EE"/>
    <w:rsid w:val="000D5E80"/>
    <w:rsid w:val="000D624E"/>
    <w:rsid w:val="000E2334"/>
    <w:rsid w:val="000E5656"/>
    <w:rsid w:val="000E6CBC"/>
    <w:rsid w:val="000E6DE8"/>
    <w:rsid w:val="000F11EF"/>
    <w:rsid w:val="000F1C18"/>
    <w:rsid w:val="000F3BEB"/>
    <w:rsid w:val="000F533B"/>
    <w:rsid w:val="00100D87"/>
    <w:rsid w:val="00102CCA"/>
    <w:rsid w:val="0010516C"/>
    <w:rsid w:val="0011034F"/>
    <w:rsid w:val="00111D95"/>
    <w:rsid w:val="00113350"/>
    <w:rsid w:val="0011339A"/>
    <w:rsid w:val="00116E0C"/>
    <w:rsid w:val="001212B0"/>
    <w:rsid w:val="001214CC"/>
    <w:rsid w:val="00121FE9"/>
    <w:rsid w:val="00124542"/>
    <w:rsid w:val="0012526E"/>
    <w:rsid w:val="0012744D"/>
    <w:rsid w:val="0012795E"/>
    <w:rsid w:val="001300DC"/>
    <w:rsid w:val="001314D4"/>
    <w:rsid w:val="00132770"/>
    <w:rsid w:val="001336AF"/>
    <w:rsid w:val="00134AC8"/>
    <w:rsid w:val="0013593B"/>
    <w:rsid w:val="00136288"/>
    <w:rsid w:val="001371D5"/>
    <w:rsid w:val="001410F5"/>
    <w:rsid w:val="00146AEC"/>
    <w:rsid w:val="0014753C"/>
    <w:rsid w:val="00147B7E"/>
    <w:rsid w:val="0015142F"/>
    <w:rsid w:val="00151571"/>
    <w:rsid w:val="001536E5"/>
    <w:rsid w:val="00154430"/>
    <w:rsid w:val="001547AB"/>
    <w:rsid w:val="0015638A"/>
    <w:rsid w:val="00157618"/>
    <w:rsid w:val="00157FB9"/>
    <w:rsid w:val="00160DF4"/>
    <w:rsid w:val="00161458"/>
    <w:rsid w:val="00161AEF"/>
    <w:rsid w:val="00162226"/>
    <w:rsid w:val="00162CC1"/>
    <w:rsid w:val="001644D8"/>
    <w:rsid w:val="00172444"/>
    <w:rsid w:val="0017291E"/>
    <w:rsid w:val="00172C9C"/>
    <w:rsid w:val="00180220"/>
    <w:rsid w:val="001810C7"/>
    <w:rsid w:val="001816C9"/>
    <w:rsid w:val="001838C4"/>
    <w:rsid w:val="00184E71"/>
    <w:rsid w:val="00185211"/>
    <w:rsid w:val="00185A02"/>
    <w:rsid w:val="001868BE"/>
    <w:rsid w:val="001904A1"/>
    <w:rsid w:val="00191FD3"/>
    <w:rsid w:val="001922D5"/>
    <w:rsid w:val="001924FA"/>
    <w:rsid w:val="001944C4"/>
    <w:rsid w:val="0019505C"/>
    <w:rsid w:val="00195886"/>
    <w:rsid w:val="00197C01"/>
    <w:rsid w:val="00197D40"/>
    <w:rsid w:val="001A2D3F"/>
    <w:rsid w:val="001A3FC3"/>
    <w:rsid w:val="001A50C2"/>
    <w:rsid w:val="001A53FD"/>
    <w:rsid w:val="001A62A0"/>
    <w:rsid w:val="001A6336"/>
    <w:rsid w:val="001A739A"/>
    <w:rsid w:val="001A74CC"/>
    <w:rsid w:val="001B00A7"/>
    <w:rsid w:val="001B13BA"/>
    <w:rsid w:val="001B2074"/>
    <w:rsid w:val="001B2271"/>
    <w:rsid w:val="001B2C6F"/>
    <w:rsid w:val="001B6134"/>
    <w:rsid w:val="001B68CD"/>
    <w:rsid w:val="001B6F70"/>
    <w:rsid w:val="001B78FF"/>
    <w:rsid w:val="001B7E72"/>
    <w:rsid w:val="001C1C6F"/>
    <w:rsid w:val="001C2092"/>
    <w:rsid w:val="001C4596"/>
    <w:rsid w:val="001C47A0"/>
    <w:rsid w:val="001C52B9"/>
    <w:rsid w:val="001C70A8"/>
    <w:rsid w:val="001D0CD0"/>
    <w:rsid w:val="001D13CB"/>
    <w:rsid w:val="001D1DEE"/>
    <w:rsid w:val="001D3161"/>
    <w:rsid w:val="001D3FBC"/>
    <w:rsid w:val="001D43CE"/>
    <w:rsid w:val="001D5354"/>
    <w:rsid w:val="001D5BA0"/>
    <w:rsid w:val="001D7951"/>
    <w:rsid w:val="001E25E3"/>
    <w:rsid w:val="001E28D2"/>
    <w:rsid w:val="001E2C01"/>
    <w:rsid w:val="001E2DB2"/>
    <w:rsid w:val="001E2DDA"/>
    <w:rsid w:val="001E35A3"/>
    <w:rsid w:val="001E3ACB"/>
    <w:rsid w:val="001E6023"/>
    <w:rsid w:val="001F0916"/>
    <w:rsid w:val="001F09D8"/>
    <w:rsid w:val="001F0F6C"/>
    <w:rsid w:val="001F150E"/>
    <w:rsid w:val="001F26E6"/>
    <w:rsid w:val="001F28D5"/>
    <w:rsid w:val="0020283B"/>
    <w:rsid w:val="00203EA5"/>
    <w:rsid w:val="00204D18"/>
    <w:rsid w:val="002059F6"/>
    <w:rsid w:val="002059FE"/>
    <w:rsid w:val="00205FF3"/>
    <w:rsid w:val="00206BE4"/>
    <w:rsid w:val="00207C15"/>
    <w:rsid w:val="00210AD4"/>
    <w:rsid w:val="00211D50"/>
    <w:rsid w:val="00211DC7"/>
    <w:rsid w:val="00213044"/>
    <w:rsid w:val="002155BA"/>
    <w:rsid w:val="00217E3B"/>
    <w:rsid w:val="00217E93"/>
    <w:rsid w:val="00220840"/>
    <w:rsid w:val="00222C8A"/>
    <w:rsid w:val="002245C1"/>
    <w:rsid w:val="00225D39"/>
    <w:rsid w:val="00225E75"/>
    <w:rsid w:val="00226F14"/>
    <w:rsid w:val="002321EF"/>
    <w:rsid w:val="002328A9"/>
    <w:rsid w:val="002337FD"/>
    <w:rsid w:val="00233A08"/>
    <w:rsid w:val="0023443C"/>
    <w:rsid w:val="002346D0"/>
    <w:rsid w:val="00240364"/>
    <w:rsid w:val="00240C6E"/>
    <w:rsid w:val="00240D16"/>
    <w:rsid w:val="002426AC"/>
    <w:rsid w:val="0024316A"/>
    <w:rsid w:val="0024425B"/>
    <w:rsid w:val="00246D83"/>
    <w:rsid w:val="002512F6"/>
    <w:rsid w:val="0025259D"/>
    <w:rsid w:val="0025377E"/>
    <w:rsid w:val="00256E50"/>
    <w:rsid w:val="00256E6D"/>
    <w:rsid w:val="00260410"/>
    <w:rsid w:val="002604C2"/>
    <w:rsid w:val="00262A82"/>
    <w:rsid w:val="00262A9A"/>
    <w:rsid w:val="00264B89"/>
    <w:rsid w:val="0026575E"/>
    <w:rsid w:val="002660C7"/>
    <w:rsid w:val="00266372"/>
    <w:rsid w:val="0027273B"/>
    <w:rsid w:val="002734BA"/>
    <w:rsid w:val="002773E1"/>
    <w:rsid w:val="0027782E"/>
    <w:rsid w:val="00280352"/>
    <w:rsid w:val="00280E83"/>
    <w:rsid w:val="0028146F"/>
    <w:rsid w:val="0028400E"/>
    <w:rsid w:val="00284D8F"/>
    <w:rsid w:val="00285810"/>
    <w:rsid w:val="00285BE8"/>
    <w:rsid w:val="00286BAD"/>
    <w:rsid w:val="0028701F"/>
    <w:rsid w:val="002904C7"/>
    <w:rsid w:val="00292DAC"/>
    <w:rsid w:val="00293C99"/>
    <w:rsid w:val="00295E16"/>
    <w:rsid w:val="002A1352"/>
    <w:rsid w:val="002A1CAF"/>
    <w:rsid w:val="002A21E0"/>
    <w:rsid w:val="002A3469"/>
    <w:rsid w:val="002A3A0D"/>
    <w:rsid w:val="002A46DA"/>
    <w:rsid w:val="002A63B8"/>
    <w:rsid w:val="002B0319"/>
    <w:rsid w:val="002B4F62"/>
    <w:rsid w:val="002B5432"/>
    <w:rsid w:val="002B6452"/>
    <w:rsid w:val="002B6A86"/>
    <w:rsid w:val="002B7D58"/>
    <w:rsid w:val="002C40AE"/>
    <w:rsid w:val="002C4E30"/>
    <w:rsid w:val="002C60EE"/>
    <w:rsid w:val="002C6BF6"/>
    <w:rsid w:val="002C7656"/>
    <w:rsid w:val="002D14C9"/>
    <w:rsid w:val="002D163F"/>
    <w:rsid w:val="002D3668"/>
    <w:rsid w:val="002D3998"/>
    <w:rsid w:val="002D68DF"/>
    <w:rsid w:val="002D6940"/>
    <w:rsid w:val="002E1C8D"/>
    <w:rsid w:val="002E3DB4"/>
    <w:rsid w:val="002E41E1"/>
    <w:rsid w:val="002E4BBD"/>
    <w:rsid w:val="002E4DC1"/>
    <w:rsid w:val="002E55D8"/>
    <w:rsid w:val="002E6E15"/>
    <w:rsid w:val="002E77C1"/>
    <w:rsid w:val="002E7C83"/>
    <w:rsid w:val="002F0049"/>
    <w:rsid w:val="002F00CC"/>
    <w:rsid w:val="002F1E97"/>
    <w:rsid w:val="002F2DC6"/>
    <w:rsid w:val="002F3862"/>
    <w:rsid w:val="002F3BFA"/>
    <w:rsid w:val="002F75E9"/>
    <w:rsid w:val="002F799F"/>
    <w:rsid w:val="00300662"/>
    <w:rsid w:val="00301C99"/>
    <w:rsid w:val="00302A4F"/>
    <w:rsid w:val="00302A9F"/>
    <w:rsid w:val="003118B2"/>
    <w:rsid w:val="003139DC"/>
    <w:rsid w:val="0031574D"/>
    <w:rsid w:val="00317A35"/>
    <w:rsid w:val="003202AF"/>
    <w:rsid w:val="00323410"/>
    <w:rsid w:val="00323452"/>
    <w:rsid w:val="00324CBA"/>
    <w:rsid w:val="00326223"/>
    <w:rsid w:val="003326C3"/>
    <w:rsid w:val="003333FF"/>
    <w:rsid w:val="003347B6"/>
    <w:rsid w:val="003352D7"/>
    <w:rsid w:val="00336747"/>
    <w:rsid w:val="00337722"/>
    <w:rsid w:val="003379D6"/>
    <w:rsid w:val="00344238"/>
    <w:rsid w:val="00344356"/>
    <w:rsid w:val="003446E7"/>
    <w:rsid w:val="00344FD0"/>
    <w:rsid w:val="00345FC5"/>
    <w:rsid w:val="003460CD"/>
    <w:rsid w:val="00346776"/>
    <w:rsid w:val="003476A3"/>
    <w:rsid w:val="003519C3"/>
    <w:rsid w:val="00351C9C"/>
    <w:rsid w:val="00353C5E"/>
    <w:rsid w:val="00353FDD"/>
    <w:rsid w:val="0035402D"/>
    <w:rsid w:val="00356D23"/>
    <w:rsid w:val="00357A23"/>
    <w:rsid w:val="0036464B"/>
    <w:rsid w:val="003649B5"/>
    <w:rsid w:val="0036697D"/>
    <w:rsid w:val="0037122E"/>
    <w:rsid w:val="00372446"/>
    <w:rsid w:val="003730D7"/>
    <w:rsid w:val="00373C36"/>
    <w:rsid w:val="00373E8F"/>
    <w:rsid w:val="0037465F"/>
    <w:rsid w:val="00374AC7"/>
    <w:rsid w:val="00374B0B"/>
    <w:rsid w:val="00380369"/>
    <w:rsid w:val="00383834"/>
    <w:rsid w:val="00385819"/>
    <w:rsid w:val="00385955"/>
    <w:rsid w:val="0038754F"/>
    <w:rsid w:val="00390A39"/>
    <w:rsid w:val="00391371"/>
    <w:rsid w:val="00392379"/>
    <w:rsid w:val="00393103"/>
    <w:rsid w:val="003964E2"/>
    <w:rsid w:val="00397E83"/>
    <w:rsid w:val="003A150E"/>
    <w:rsid w:val="003A33F7"/>
    <w:rsid w:val="003A60B7"/>
    <w:rsid w:val="003A6787"/>
    <w:rsid w:val="003A68E2"/>
    <w:rsid w:val="003B01F4"/>
    <w:rsid w:val="003B090B"/>
    <w:rsid w:val="003B2AE3"/>
    <w:rsid w:val="003B32AD"/>
    <w:rsid w:val="003B3C63"/>
    <w:rsid w:val="003B6866"/>
    <w:rsid w:val="003C26CD"/>
    <w:rsid w:val="003D0010"/>
    <w:rsid w:val="003D0169"/>
    <w:rsid w:val="003D0456"/>
    <w:rsid w:val="003D0823"/>
    <w:rsid w:val="003D3E19"/>
    <w:rsid w:val="003D5F63"/>
    <w:rsid w:val="003E009A"/>
    <w:rsid w:val="003E28EF"/>
    <w:rsid w:val="003E6A8F"/>
    <w:rsid w:val="003F1C50"/>
    <w:rsid w:val="003F20D1"/>
    <w:rsid w:val="003F4688"/>
    <w:rsid w:val="003F5F04"/>
    <w:rsid w:val="003F6BCF"/>
    <w:rsid w:val="003F7233"/>
    <w:rsid w:val="00400A39"/>
    <w:rsid w:val="00400DB5"/>
    <w:rsid w:val="00400EB3"/>
    <w:rsid w:val="00403D72"/>
    <w:rsid w:val="00403F98"/>
    <w:rsid w:val="00405C43"/>
    <w:rsid w:val="004069CD"/>
    <w:rsid w:val="00407218"/>
    <w:rsid w:val="004073E6"/>
    <w:rsid w:val="00410476"/>
    <w:rsid w:val="00410BB8"/>
    <w:rsid w:val="00411121"/>
    <w:rsid w:val="0041172D"/>
    <w:rsid w:val="00412464"/>
    <w:rsid w:val="00412A20"/>
    <w:rsid w:val="00412B6F"/>
    <w:rsid w:val="0041314E"/>
    <w:rsid w:val="004131D6"/>
    <w:rsid w:val="004155DE"/>
    <w:rsid w:val="00417086"/>
    <w:rsid w:val="00421A49"/>
    <w:rsid w:val="004223D8"/>
    <w:rsid w:val="004249B4"/>
    <w:rsid w:val="00426218"/>
    <w:rsid w:val="0042762A"/>
    <w:rsid w:val="00430C89"/>
    <w:rsid w:val="00435FDB"/>
    <w:rsid w:val="0043618A"/>
    <w:rsid w:val="004362B5"/>
    <w:rsid w:val="00436FC3"/>
    <w:rsid w:val="004407D5"/>
    <w:rsid w:val="00440C55"/>
    <w:rsid w:val="004412A6"/>
    <w:rsid w:val="0044155E"/>
    <w:rsid w:val="0044288F"/>
    <w:rsid w:val="004443C6"/>
    <w:rsid w:val="00444CE1"/>
    <w:rsid w:val="0044548A"/>
    <w:rsid w:val="0044669A"/>
    <w:rsid w:val="00446C29"/>
    <w:rsid w:val="00447BC2"/>
    <w:rsid w:val="0045762B"/>
    <w:rsid w:val="00457C8E"/>
    <w:rsid w:val="0046074E"/>
    <w:rsid w:val="00460E19"/>
    <w:rsid w:val="004634F7"/>
    <w:rsid w:val="00463D51"/>
    <w:rsid w:val="00466C05"/>
    <w:rsid w:val="00471697"/>
    <w:rsid w:val="004721D2"/>
    <w:rsid w:val="004722A2"/>
    <w:rsid w:val="004727F5"/>
    <w:rsid w:val="00472BDE"/>
    <w:rsid w:val="004734BD"/>
    <w:rsid w:val="0047395E"/>
    <w:rsid w:val="00473B33"/>
    <w:rsid w:val="00476AF9"/>
    <w:rsid w:val="00476B48"/>
    <w:rsid w:val="00477D7D"/>
    <w:rsid w:val="004800C8"/>
    <w:rsid w:val="00480DF9"/>
    <w:rsid w:val="00484D2B"/>
    <w:rsid w:val="004868E5"/>
    <w:rsid w:val="00487130"/>
    <w:rsid w:val="00490855"/>
    <w:rsid w:val="00490F18"/>
    <w:rsid w:val="00492B5D"/>
    <w:rsid w:val="0049308E"/>
    <w:rsid w:val="004934A0"/>
    <w:rsid w:val="00494708"/>
    <w:rsid w:val="00494C11"/>
    <w:rsid w:val="00495CAA"/>
    <w:rsid w:val="00496BCD"/>
    <w:rsid w:val="004973A6"/>
    <w:rsid w:val="00497E84"/>
    <w:rsid w:val="004A0BF3"/>
    <w:rsid w:val="004A1D1F"/>
    <w:rsid w:val="004A2EA2"/>
    <w:rsid w:val="004A4028"/>
    <w:rsid w:val="004A51F7"/>
    <w:rsid w:val="004A58FB"/>
    <w:rsid w:val="004A6854"/>
    <w:rsid w:val="004A7128"/>
    <w:rsid w:val="004A7169"/>
    <w:rsid w:val="004A7D48"/>
    <w:rsid w:val="004B123C"/>
    <w:rsid w:val="004B142E"/>
    <w:rsid w:val="004B2CD2"/>
    <w:rsid w:val="004B3614"/>
    <w:rsid w:val="004B3D85"/>
    <w:rsid w:val="004B3F3A"/>
    <w:rsid w:val="004B4AF8"/>
    <w:rsid w:val="004C010E"/>
    <w:rsid w:val="004C1120"/>
    <w:rsid w:val="004C2562"/>
    <w:rsid w:val="004C26BD"/>
    <w:rsid w:val="004C5D83"/>
    <w:rsid w:val="004C7A78"/>
    <w:rsid w:val="004D00BF"/>
    <w:rsid w:val="004D02D8"/>
    <w:rsid w:val="004D2DE3"/>
    <w:rsid w:val="004D3B00"/>
    <w:rsid w:val="004D58D7"/>
    <w:rsid w:val="004D646A"/>
    <w:rsid w:val="004E07C8"/>
    <w:rsid w:val="004E1568"/>
    <w:rsid w:val="004E2BA4"/>
    <w:rsid w:val="004E2DB6"/>
    <w:rsid w:val="004E2FA4"/>
    <w:rsid w:val="004F0177"/>
    <w:rsid w:val="004F2CE7"/>
    <w:rsid w:val="004F3501"/>
    <w:rsid w:val="004F4079"/>
    <w:rsid w:val="004F6321"/>
    <w:rsid w:val="004F6BE3"/>
    <w:rsid w:val="004F75BA"/>
    <w:rsid w:val="005039B6"/>
    <w:rsid w:val="00504755"/>
    <w:rsid w:val="00505014"/>
    <w:rsid w:val="005050CB"/>
    <w:rsid w:val="00505A2F"/>
    <w:rsid w:val="00507B60"/>
    <w:rsid w:val="005108F2"/>
    <w:rsid w:val="00512625"/>
    <w:rsid w:val="00515201"/>
    <w:rsid w:val="00516DDC"/>
    <w:rsid w:val="00516E37"/>
    <w:rsid w:val="00517A6E"/>
    <w:rsid w:val="00517B4E"/>
    <w:rsid w:val="00521F34"/>
    <w:rsid w:val="00524B44"/>
    <w:rsid w:val="00526943"/>
    <w:rsid w:val="00526ABE"/>
    <w:rsid w:val="00527155"/>
    <w:rsid w:val="00530CA8"/>
    <w:rsid w:val="005356F9"/>
    <w:rsid w:val="005375D8"/>
    <w:rsid w:val="005376D6"/>
    <w:rsid w:val="00540886"/>
    <w:rsid w:val="00542330"/>
    <w:rsid w:val="0054622C"/>
    <w:rsid w:val="0054717B"/>
    <w:rsid w:val="005477E8"/>
    <w:rsid w:val="00552F32"/>
    <w:rsid w:val="005533A4"/>
    <w:rsid w:val="005534FB"/>
    <w:rsid w:val="00555B20"/>
    <w:rsid w:val="005573A1"/>
    <w:rsid w:val="00557FBC"/>
    <w:rsid w:val="00560D4A"/>
    <w:rsid w:val="00561602"/>
    <w:rsid w:val="005625DA"/>
    <w:rsid w:val="00562FAE"/>
    <w:rsid w:val="005638CD"/>
    <w:rsid w:val="0056394C"/>
    <w:rsid w:val="0056395C"/>
    <w:rsid w:val="00566CB6"/>
    <w:rsid w:val="00567361"/>
    <w:rsid w:val="00570C5B"/>
    <w:rsid w:val="005747ED"/>
    <w:rsid w:val="00574EEB"/>
    <w:rsid w:val="005756D4"/>
    <w:rsid w:val="00576E1D"/>
    <w:rsid w:val="00584153"/>
    <w:rsid w:val="0058676C"/>
    <w:rsid w:val="005867FC"/>
    <w:rsid w:val="005869F2"/>
    <w:rsid w:val="00586BBC"/>
    <w:rsid w:val="005871B6"/>
    <w:rsid w:val="00587264"/>
    <w:rsid w:val="00587358"/>
    <w:rsid w:val="00587D14"/>
    <w:rsid w:val="00591662"/>
    <w:rsid w:val="00593E74"/>
    <w:rsid w:val="005942DC"/>
    <w:rsid w:val="005944B0"/>
    <w:rsid w:val="00595220"/>
    <w:rsid w:val="0059620A"/>
    <w:rsid w:val="00596808"/>
    <w:rsid w:val="005A0169"/>
    <w:rsid w:val="005A0BEF"/>
    <w:rsid w:val="005A20FC"/>
    <w:rsid w:val="005A31B2"/>
    <w:rsid w:val="005A3918"/>
    <w:rsid w:val="005A393A"/>
    <w:rsid w:val="005A4E4F"/>
    <w:rsid w:val="005A5159"/>
    <w:rsid w:val="005B051B"/>
    <w:rsid w:val="005B076D"/>
    <w:rsid w:val="005B0A6E"/>
    <w:rsid w:val="005B0F1D"/>
    <w:rsid w:val="005B12C8"/>
    <w:rsid w:val="005B2534"/>
    <w:rsid w:val="005B394D"/>
    <w:rsid w:val="005B4020"/>
    <w:rsid w:val="005B48B0"/>
    <w:rsid w:val="005B4EF4"/>
    <w:rsid w:val="005B593D"/>
    <w:rsid w:val="005B6A14"/>
    <w:rsid w:val="005C0886"/>
    <w:rsid w:val="005C09EB"/>
    <w:rsid w:val="005C2C64"/>
    <w:rsid w:val="005C35B0"/>
    <w:rsid w:val="005C6F9D"/>
    <w:rsid w:val="005D032B"/>
    <w:rsid w:val="005D18E2"/>
    <w:rsid w:val="005D23D6"/>
    <w:rsid w:val="005D2DC7"/>
    <w:rsid w:val="005D3880"/>
    <w:rsid w:val="005D4174"/>
    <w:rsid w:val="005D4341"/>
    <w:rsid w:val="005D4479"/>
    <w:rsid w:val="005D59D3"/>
    <w:rsid w:val="005D6031"/>
    <w:rsid w:val="005E16CF"/>
    <w:rsid w:val="005E2318"/>
    <w:rsid w:val="005E5020"/>
    <w:rsid w:val="005E5293"/>
    <w:rsid w:val="005E6098"/>
    <w:rsid w:val="005E6E45"/>
    <w:rsid w:val="005E72C9"/>
    <w:rsid w:val="005E7776"/>
    <w:rsid w:val="005F2DC1"/>
    <w:rsid w:val="005F3CFD"/>
    <w:rsid w:val="005F4117"/>
    <w:rsid w:val="005F5A6C"/>
    <w:rsid w:val="005F6131"/>
    <w:rsid w:val="005F690A"/>
    <w:rsid w:val="00602CDB"/>
    <w:rsid w:val="00603760"/>
    <w:rsid w:val="00603769"/>
    <w:rsid w:val="00603D8B"/>
    <w:rsid w:val="0060470D"/>
    <w:rsid w:val="00605374"/>
    <w:rsid w:val="00606700"/>
    <w:rsid w:val="00611203"/>
    <w:rsid w:val="00612836"/>
    <w:rsid w:val="0061468A"/>
    <w:rsid w:val="00617080"/>
    <w:rsid w:val="00617987"/>
    <w:rsid w:val="006208B2"/>
    <w:rsid w:val="006227C8"/>
    <w:rsid w:val="006256BF"/>
    <w:rsid w:val="00625DD0"/>
    <w:rsid w:val="006260F1"/>
    <w:rsid w:val="0062626E"/>
    <w:rsid w:val="00626EDB"/>
    <w:rsid w:val="0063047C"/>
    <w:rsid w:val="00630533"/>
    <w:rsid w:val="006313DB"/>
    <w:rsid w:val="00634896"/>
    <w:rsid w:val="00634D8B"/>
    <w:rsid w:val="0063780B"/>
    <w:rsid w:val="00640B02"/>
    <w:rsid w:val="00643114"/>
    <w:rsid w:val="00643B8A"/>
    <w:rsid w:val="00643EE6"/>
    <w:rsid w:val="00643FFF"/>
    <w:rsid w:val="00645F88"/>
    <w:rsid w:val="006461A4"/>
    <w:rsid w:val="006462A1"/>
    <w:rsid w:val="00650813"/>
    <w:rsid w:val="0065377E"/>
    <w:rsid w:val="0065418E"/>
    <w:rsid w:val="0065424C"/>
    <w:rsid w:val="00654E92"/>
    <w:rsid w:val="00655339"/>
    <w:rsid w:val="00655FA6"/>
    <w:rsid w:val="00656F3F"/>
    <w:rsid w:val="00663BD7"/>
    <w:rsid w:val="006640FC"/>
    <w:rsid w:val="00664D33"/>
    <w:rsid w:val="00664FA3"/>
    <w:rsid w:val="0066671E"/>
    <w:rsid w:val="00667520"/>
    <w:rsid w:val="006676C0"/>
    <w:rsid w:val="00667F28"/>
    <w:rsid w:val="00670796"/>
    <w:rsid w:val="006707DE"/>
    <w:rsid w:val="00670976"/>
    <w:rsid w:val="0067163A"/>
    <w:rsid w:val="006717D0"/>
    <w:rsid w:val="006718E7"/>
    <w:rsid w:val="00671A13"/>
    <w:rsid w:val="00671E46"/>
    <w:rsid w:val="00672FB3"/>
    <w:rsid w:val="00674BBE"/>
    <w:rsid w:val="0067550D"/>
    <w:rsid w:val="00675DC1"/>
    <w:rsid w:val="00677911"/>
    <w:rsid w:val="00677DEE"/>
    <w:rsid w:val="00682D69"/>
    <w:rsid w:val="00683A67"/>
    <w:rsid w:val="00683FE1"/>
    <w:rsid w:val="00687135"/>
    <w:rsid w:val="00690D41"/>
    <w:rsid w:val="00691B6D"/>
    <w:rsid w:val="006920B8"/>
    <w:rsid w:val="0069280D"/>
    <w:rsid w:val="00692FE0"/>
    <w:rsid w:val="0069790C"/>
    <w:rsid w:val="00697910"/>
    <w:rsid w:val="006A08C0"/>
    <w:rsid w:val="006A094B"/>
    <w:rsid w:val="006A0B22"/>
    <w:rsid w:val="006A1175"/>
    <w:rsid w:val="006A142C"/>
    <w:rsid w:val="006A1949"/>
    <w:rsid w:val="006A3C38"/>
    <w:rsid w:val="006A45B5"/>
    <w:rsid w:val="006A6360"/>
    <w:rsid w:val="006A64BB"/>
    <w:rsid w:val="006A6BB5"/>
    <w:rsid w:val="006B0A91"/>
    <w:rsid w:val="006B0C4E"/>
    <w:rsid w:val="006B1A1D"/>
    <w:rsid w:val="006B1A8D"/>
    <w:rsid w:val="006B2BCE"/>
    <w:rsid w:val="006B5973"/>
    <w:rsid w:val="006B6814"/>
    <w:rsid w:val="006B6AFB"/>
    <w:rsid w:val="006B7F43"/>
    <w:rsid w:val="006C09FC"/>
    <w:rsid w:val="006C0A27"/>
    <w:rsid w:val="006C2163"/>
    <w:rsid w:val="006C441C"/>
    <w:rsid w:val="006C48A9"/>
    <w:rsid w:val="006C6A57"/>
    <w:rsid w:val="006C7F14"/>
    <w:rsid w:val="006D232A"/>
    <w:rsid w:val="006D2598"/>
    <w:rsid w:val="006D3F00"/>
    <w:rsid w:val="006D7309"/>
    <w:rsid w:val="006E02A5"/>
    <w:rsid w:val="006E0CED"/>
    <w:rsid w:val="006E3E07"/>
    <w:rsid w:val="006E4F04"/>
    <w:rsid w:val="006E5521"/>
    <w:rsid w:val="006E77EA"/>
    <w:rsid w:val="006E7E9C"/>
    <w:rsid w:val="006F06A9"/>
    <w:rsid w:val="006F3F97"/>
    <w:rsid w:val="006F4103"/>
    <w:rsid w:val="006F468C"/>
    <w:rsid w:val="006F4BEB"/>
    <w:rsid w:val="006F5665"/>
    <w:rsid w:val="006F6896"/>
    <w:rsid w:val="006F7D82"/>
    <w:rsid w:val="007002E8"/>
    <w:rsid w:val="00700674"/>
    <w:rsid w:val="00702142"/>
    <w:rsid w:val="00704A04"/>
    <w:rsid w:val="00704A4C"/>
    <w:rsid w:val="00706994"/>
    <w:rsid w:val="0070735D"/>
    <w:rsid w:val="0070766B"/>
    <w:rsid w:val="00711627"/>
    <w:rsid w:val="007143A3"/>
    <w:rsid w:val="00714B38"/>
    <w:rsid w:val="007154D5"/>
    <w:rsid w:val="00715A98"/>
    <w:rsid w:val="00716638"/>
    <w:rsid w:val="007171F4"/>
    <w:rsid w:val="00717D86"/>
    <w:rsid w:val="0072153C"/>
    <w:rsid w:val="00721F8C"/>
    <w:rsid w:val="007231F6"/>
    <w:rsid w:val="00725515"/>
    <w:rsid w:val="007258B9"/>
    <w:rsid w:val="007266F4"/>
    <w:rsid w:val="00730FE3"/>
    <w:rsid w:val="00732AA1"/>
    <w:rsid w:val="007350C3"/>
    <w:rsid w:val="00736B5B"/>
    <w:rsid w:val="00736E16"/>
    <w:rsid w:val="007408E1"/>
    <w:rsid w:val="00742F86"/>
    <w:rsid w:val="007456D0"/>
    <w:rsid w:val="00746871"/>
    <w:rsid w:val="00752642"/>
    <w:rsid w:val="00753930"/>
    <w:rsid w:val="00754132"/>
    <w:rsid w:val="00754172"/>
    <w:rsid w:val="00754DB0"/>
    <w:rsid w:val="007570EB"/>
    <w:rsid w:val="00767D5C"/>
    <w:rsid w:val="00767F73"/>
    <w:rsid w:val="007702E1"/>
    <w:rsid w:val="007709DF"/>
    <w:rsid w:val="0077114E"/>
    <w:rsid w:val="00771247"/>
    <w:rsid w:val="007714F7"/>
    <w:rsid w:val="0077228A"/>
    <w:rsid w:val="007728A6"/>
    <w:rsid w:val="00772CE1"/>
    <w:rsid w:val="00774E4D"/>
    <w:rsid w:val="00777307"/>
    <w:rsid w:val="00781062"/>
    <w:rsid w:val="00782726"/>
    <w:rsid w:val="0078338C"/>
    <w:rsid w:val="007848AA"/>
    <w:rsid w:val="007851DD"/>
    <w:rsid w:val="00786EAD"/>
    <w:rsid w:val="00790103"/>
    <w:rsid w:val="007911F3"/>
    <w:rsid w:val="00792B61"/>
    <w:rsid w:val="00794A12"/>
    <w:rsid w:val="00794A9D"/>
    <w:rsid w:val="00794FAB"/>
    <w:rsid w:val="007954F4"/>
    <w:rsid w:val="00797B93"/>
    <w:rsid w:val="007A1944"/>
    <w:rsid w:val="007A2EB6"/>
    <w:rsid w:val="007A2F62"/>
    <w:rsid w:val="007A492A"/>
    <w:rsid w:val="007A4DD7"/>
    <w:rsid w:val="007A6BC2"/>
    <w:rsid w:val="007A73DC"/>
    <w:rsid w:val="007A7CD2"/>
    <w:rsid w:val="007A7F24"/>
    <w:rsid w:val="007B0FFC"/>
    <w:rsid w:val="007B140E"/>
    <w:rsid w:val="007B4A76"/>
    <w:rsid w:val="007C07B5"/>
    <w:rsid w:val="007C15A5"/>
    <w:rsid w:val="007C25D8"/>
    <w:rsid w:val="007C3EC7"/>
    <w:rsid w:val="007C600E"/>
    <w:rsid w:val="007C727B"/>
    <w:rsid w:val="007C7A23"/>
    <w:rsid w:val="007D3922"/>
    <w:rsid w:val="007D3C9D"/>
    <w:rsid w:val="007E0474"/>
    <w:rsid w:val="007E1DA8"/>
    <w:rsid w:val="007E571D"/>
    <w:rsid w:val="007E647B"/>
    <w:rsid w:val="007F1496"/>
    <w:rsid w:val="007F1749"/>
    <w:rsid w:val="007F2E0B"/>
    <w:rsid w:val="007F3192"/>
    <w:rsid w:val="007F3492"/>
    <w:rsid w:val="007F34CD"/>
    <w:rsid w:val="007F3F81"/>
    <w:rsid w:val="007F474F"/>
    <w:rsid w:val="007F5C49"/>
    <w:rsid w:val="007F62F5"/>
    <w:rsid w:val="007F6E13"/>
    <w:rsid w:val="007F7E89"/>
    <w:rsid w:val="008024FA"/>
    <w:rsid w:val="008033F3"/>
    <w:rsid w:val="00805629"/>
    <w:rsid w:val="008065DB"/>
    <w:rsid w:val="00806741"/>
    <w:rsid w:val="00806839"/>
    <w:rsid w:val="00807E62"/>
    <w:rsid w:val="00810B83"/>
    <w:rsid w:val="00813687"/>
    <w:rsid w:val="0081368C"/>
    <w:rsid w:val="00813DCA"/>
    <w:rsid w:val="00815FFE"/>
    <w:rsid w:val="00820C8A"/>
    <w:rsid w:val="00822474"/>
    <w:rsid w:val="0082394D"/>
    <w:rsid w:val="00825A09"/>
    <w:rsid w:val="0082625E"/>
    <w:rsid w:val="008268E8"/>
    <w:rsid w:val="00826AF2"/>
    <w:rsid w:val="00826FCB"/>
    <w:rsid w:val="008278C8"/>
    <w:rsid w:val="008300B2"/>
    <w:rsid w:val="00831C04"/>
    <w:rsid w:val="00832ABF"/>
    <w:rsid w:val="008344F6"/>
    <w:rsid w:val="0083705E"/>
    <w:rsid w:val="00840A16"/>
    <w:rsid w:val="008410D6"/>
    <w:rsid w:val="0084244C"/>
    <w:rsid w:val="00843A63"/>
    <w:rsid w:val="00843FE2"/>
    <w:rsid w:val="00846A16"/>
    <w:rsid w:val="008503D2"/>
    <w:rsid w:val="00850D23"/>
    <w:rsid w:val="00851E11"/>
    <w:rsid w:val="00852F3B"/>
    <w:rsid w:val="008558F3"/>
    <w:rsid w:val="00856C36"/>
    <w:rsid w:val="00860CE8"/>
    <w:rsid w:val="008612AF"/>
    <w:rsid w:val="00862054"/>
    <w:rsid w:val="00863423"/>
    <w:rsid w:val="00864B03"/>
    <w:rsid w:val="00865206"/>
    <w:rsid w:val="008666DA"/>
    <w:rsid w:val="00866DDE"/>
    <w:rsid w:val="008719AD"/>
    <w:rsid w:val="00871ED0"/>
    <w:rsid w:val="0087682D"/>
    <w:rsid w:val="00880AB7"/>
    <w:rsid w:val="00883D04"/>
    <w:rsid w:val="00885CCB"/>
    <w:rsid w:val="00885DDC"/>
    <w:rsid w:val="00890463"/>
    <w:rsid w:val="00891156"/>
    <w:rsid w:val="00893602"/>
    <w:rsid w:val="00896D3F"/>
    <w:rsid w:val="008A0789"/>
    <w:rsid w:val="008A2D0C"/>
    <w:rsid w:val="008A2E95"/>
    <w:rsid w:val="008A33C7"/>
    <w:rsid w:val="008A688A"/>
    <w:rsid w:val="008A7FDF"/>
    <w:rsid w:val="008B12CE"/>
    <w:rsid w:val="008B278A"/>
    <w:rsid w:val="008B6170"/>
    <w:rsid w:val="008C0457"/>
    <w:rsid w:val="008C050F"/>
    <w:rsid w:val="008C0E87"/>
    <w:rsid w:val="008C18A4"/>
    <w:rsid w:val="008C1C5E"/>
    <w:rsid w:val="008C3059"/>
    <w:rsid w:val="008C37C0"/>
    <w:rsid w:val="008C4218"/>
    <w:rsid w:val="008C5A2F"/>
    <w:rsid w:val="008D0DA0"/>
    <w:rsid w:val="008D5969"/>
    <w:rsid w:val="008D61CC"/>
    <w:rsid w:val="008D7D3E"/>
    <w:rsid w:val="008E0157"/>
    <w:rsid w:val="008E159E"/>
    <w:rsid w:val="008E3E98"/>
    <w:rsid w:val="008E4110"/>
    <w:rsid w:val="008E62F0"/>
    <w:rsid w:val="008E6496"/>
    <w:rsid w:val="008E6F2B"/>
    <w:rsid w:val="008E7A61"/>
    <w:rsid w:val="008F08AA"/>
    <w:rsid w:val="008F0D82"/>
    <w:rsid w:val="008F2F75"/>
    <w:rsid w:val="008F31D1"/>
    <w:rsid w:val="009000E7"/>
    <w:rsid w:val="009005B4"/>
    <w:rsid w:val="00901D4B"/>
    <w:rsid w:val="0090259C"/>
    <w:rsid w:val="009039A6"/>
    <w:rsid w:val="0090403B"/>
    <w:rsid w:val="0090578E"/>
    <w:rsid w:val="0090665D"/>
    <w:rsid w:val="00906F3D"/>
    <w:rsid w:val="00907C62"/>
    <w:rsid w:val="00910F6D"/>
    <w:rsid w:val="009115E3"/>
    <w:rsid w:val="009117E4"/>
    <w:rsid w:val="0091330A"/>
    <w:rsid w:val="009147A0"/>
    <w:rsid w:val="00914D8C"/>
    <w:rsid w:val="00916921"/>
    <w:rsid w:val="0092400D"/>
    <w:rsid w:val="00924CEC"/>
    <w:rsid w:val="00927FB1"/>
    <w:rsid w:val="00931393"/>
    <w:rsid w:val="0093321C"/>
    <w:rsid w:val="0093770B"/>
    <w:rsid w:val="00937AF6"/>
    <w:rsid w:val="00937CED"/>
    <w:rsid w:val="00941057"/>
    <w:rsid w:val="00943426"/>
    <w:rsid w:val="0094368F"/>
    <w:rsid w:val="00944123"/>
    <w:rsid w:val="009474CE"/>
    <w:rsid w:val="009555EF"/>
    <w:rsid w:val="00956AAF"/>
    <w:rsid w:val="00956ECA"/>
    <w:rsid w:val="00957788"/>
    <w:rsid w:val="009605E4"/>
    <w:rsid w:val="00961713"/>
    <w:rsid w:val="00963976"/>
    <w:rsid w:val="00963BB0"/>
    <w:rsid w:val="00964096"/>
    <w:rsid w:val="00964E61"/>
    <w:rsid w:val="00966649"/>
    <w:rsid w:val="009754BC"/>
    <w:rsid w:val="009763E9"/>
    <w:rsid w:val="009821D0"/>
    <w:rsid w:val="009824EE"/>
    <w:rsid w:val="00982AD5"/>
    <w:rsid w:val="00990F71"/>
    <w:rsid w:val="0099391D"/>
    <w:rsid w:val="00994538"/>
    <w:rsid w:val="00994578"/>
    <w:rsid w:val="0099504E"/>
    <w:rsid w:val="009955D8"/>
    <w:rsid w:val="00997004"/>
    <w:rsid w:val="00997AD8"/>
    <w:rsid w:val="00997DF7"/>
    <w:rsid w:val="009A0396"/>
    <w:rsid w:val="009A124E"/>
    <w:rsid w:val="009A1F7D"/>
    <w:rsid w:val="009A378C"/>
    <w:rsid w:val="009A48D4"/>
    <w:rsid w:val="009A49D2"/>
    <w:rsid w:val="009A4DA9"/>
    <w:rsid w:val="009A531C"/>
    <w:rsid w:val="009A59F3"/>
    <w:rsid w:val="009A5AD0"/>
    <w:rsid w:val="009A5CC3"/>
    <w:rsid w:val="009A777E"/>
    <w:rsid w:val="009B1992"/>
    <w:rsid w:val="009B20EB"/>
    <w:rsid w:val="009C5FC4"/>
    <w:rsid w:val="009C6B3F"/>
    <w:rsid w:val="009C7289"/>
    <w:rsid w:val="009C76EC"/>
    <w:rsid w:val="009C77A8"/>
    <w:rsid w:val="009D2621"/>
    <w:rsid w:val="009D426A"/>
    <w:rsid w:val="009D60BA"/>
    <w:rsid w:val="009D781E"/>
    <w:rsid w:val="009E1CA1"/>
    <w:rsid w:val="009E3ECF"/>
    <w:rsid w:val="009E45BA"/>
    <w:rsid w:val="009F01A6"/>
    <w:rsid w:val="009F0EC5"/>
    <w:rsid w:val="009F0F72"/>
    <w:rsid w:val="009F1FAA"/>
    <w:rsid w:val="009F2287"/>
    <w:rsid w:val="009F2E9E"/>
    <w:rsid w:val="009F4975"/>
    <w:rsid w:val="009F62A4"/>
    <w:rsid w:val="00A00C5C"/>
    <w:rsid w:val="00A025EF"/>
    <w:rsid w:val="00A05311"/>
    <w:rsid w:val="00A06FE9"/>
    <w:rsid w:val="00A11DE6"/>
    <w:rsid w:val="00A14F2D"/>
    <w:rsid w:val="00A15010"/>
    <w:rsid w:val="00A156C4"/>
    <w:rsid w:val="00A157D1"/>
    <w:rsid w:val="00A16865"/>
    <w:rsid w:val="00A16966"/>
    <w:rsid w:val="00A16AD8"/>
    <w:rsid w:val="00A20115"/>
    <w:rsid w:val="00A20C1C"/>
    <w:rsid w:val="00A216E9"/>
    <w:rsid w:val="00A22479"/>
    <w:rsid w:val="00A22D16"/>
    <w:rsid w:val="00A22E56"/>
    <w:rsid w:val="00A23C28"/>
    <w:rsid w:val="00A25BC3"/>
    <w:rsid w:val="00A2644E"/>
    <w:rsid w:val="00A30729"/>
    <w:rsid w:val="00A3274A"/>
    <w:rsid w:val="00A33D00"/>
    <w:rsid w:val="00A34DB0"/>
    <w:rsid w:val="00A3509C"/>
    <w:rsid w:val="00A35B5F"/>
    <w:rsid w:val="00A40084"/>
    <w:rsid w:val="00A40437"/>
    <w:rsid w:val="00A43DED"/>
    <w:rsid w:val="00A468AE"/>
    <w:rsid w:val="00A5029A"/>
    <w:rsid w:val="00A51398"/>
    <w:rsid w:val="00A51896"/>
    <w:rsid w:val="00A546B5"/>
    <w:rsid w:val="00A55213"/>
    <w:rsid w:val="00A55238"/>
    <w:rsid w:val="00A55CEF"/>
    <w:rsid w:val="00A56213"/>
    <w:rsid w:val="00A56AB5"/>
    <w:rsid w:val="00A573F6"/>
    <w:rsid w:val="00A60874"/>
    <w:rsid w:val="00A61685"/>
    <w:rsid w:val="00A67238"/>
    <w:rsid w:val="00A70762"/>
    <w:rsid w:val="00A72BD7"/>
    <w:rsid w:val="00A7343A"/>
    <w:rsid w:val="00A743C9"/>
    <w:rsid w:val="00A8063C"/>
    <w:rsid w:val="00A81621"/>
    <w:rsid w:val="00A82CC2"/>
    <w:rsid w:val="00A82E76"/>
    <w:rsid w:val="00A83193"/>
    <w:rsid w:val="00A845CF"/>
    <w:rsid w:val="00A862E3"/>
    <w:rsid w:val="00A90349"/>
    <w:rsid w:val="00A91756"/>
    <w:rsid w:val="00A932CB"/>
    <w:rsid w:val="00A9339D"/>
    <w:rsid w:val="00A93C1C"/>
    <w:rsid w:val="00A93ED3"/>
    <w:rsid w:val="00A948F3"/>
    <w:rsid w:val="00A95A7D"/>
    <w:rsid w:val="00A96C07"/>
    <w:rsid w:val="00AA0B7D"/>
    <w:rsid w:val="00AA1BD3"/>
    <w:rsid w:val="00AA2744"/>
    <w:rsid w:val="00AA369E"/>
    <w:rsid w:val="00AA4A93"/>
    <w:rsid w:val="00AA5817"/>
    <w:rsid w:val="00AA5B65"/>
    <w:rsid w:val="00AB080C"/>
    <w:rsid w:val="00AB1EFB"/>
    <w:rsid w:val="00AB40E7"/>
    <w:rsid w:val="00AB5745"/>
    <w:rsid w:val="00AB5B5E"/>
    <w:rsid w:val="00AC0D80"/>
    <w:rsid w:val="00AC2F53"/>
    <w:rsid w:val="00AC4CA2"/>
    <w:rsid w:val="00AC754B"/>
    <w:rsid w:val="00AC7CF6"/>
    <w:rsid w:val="00AD0DB1"/>
    <w:rsid w:val="00AD27C2"/>
    <w:rsid w:val="00AD28C0"/>
    <w:rsid w:val="00AD2B42"/>
    <w:rsid w:val="00AD371A"/>
    <w:rsid w:val="00AD3862"/>
    <w:rsid w:val="00AD4941"/>
    <w:rsid w:val="00AD4E85"/>
    <w:rsid w:val="00AD607A"/>
    <w:rsid w:val="00AE0327"/>
    <w:rsid w:val="00AE11A9"/>
    <w:rsid w:val="00AE1492"/>
    <w:rsid w:val="00AE349D"/>
    <w:rsid w:val="00AE37DF"/>
    <w:rsid w:val="00AE4466"/>
    <w:rsid w:val="00AE6A7C"/>
    <w:rsid w:val="00AE7E29"/>
    <w:rsid w:val="00AF26A1"/>
    <w:rsid w:val="00AF2B3C"/>
    <w:rsid w:val="00AF341B"/>
    <w:rsid w:val="00AF6D93"/>
    <w:rsid w:val="00B00DF8"/>
    <w:rsid w:val="00B02059"/>
    <w:rsid w:val="00B02C43"/>
    <w:rsid w:val="00B03B61"/>
    <w:rsid w:val="00B03C0B"/>
    <w:rsid w:val="00B03E51"/>
    <w:rsid w:val="00B062A9"/>
    <w:rsid w:val="00B065DF"/>
    <w:rsid w:val="00B0695E"/>
    <w:rsid w:val="00B07186"/>
    <w:rsid w:val="00B12377"/>
    <w:rsid w:val="00B13214"/>
    <w:rsid w:val="00B1545A"/>
    <w:rsid w:val="00B245DB"/>
    <w:rsid w:val="00B24BF6"/>
    <w:rsid w:val="00B253F4"/>
    <w:rsid w:val="00B26BC0"/>
    <w:rsid w:val="00B2750B"/>
    <w:rsid w:val="00B3055A"/>
    <w:rsid w:val="00B31049"/>
    <w:rsid w:val="00B31E64"/>
    <w:rsid w:val="00B32791"/>
    <w:rsid w:val="00B34C52"/>
    <w:rsid w:val="00B35363"/>
    <w:rsid w:val="00B35C3B"/>
    <w:rsid w:val="00B40B48"/>
    <w:rsid w:val="00B41C13"/>
    <w:rsid w:val="00B4516F"/>
    <w:rsid w:val="00B46311"/>
    <w:rsid w:val="00B47A4D"/>
    <w:rsid w:val="00B51019"/>
    <w:rsid w:val="00B51516"/>
    <w:rsid w:val="00B525E2"/>
    <w:rsid w:val="00B53388"/>
    <w:rsid w:val="00B53B5A"/>
    <w:rsid w:val="00B54020"/>
    <w:rsid w:val="00B55074"/>
    <w:rsid w:val="00B56962"/>
    <w:rsid w:val="00B56A9A"/>
    <w:rsid w:val="00B56FB3"/>
    <w:rsid w:val="00B604A0"/>
    <w:rsid w:val="00B60D8D"/>
    <w:rsid w:val="00B63F0A"/>
    <w:rsid w:val="00B67AF0"/>
    <w:rsid w:val="00B67D24"/>
    <w:rsid w:val="00B70980"/>
    <w:rsid w:val="00B713FA"/>
    <w:rsid w:val="00B72530"/>
    <w:rsid w:val="00B74413"/>
    <w:rsid w:val="00B76060"/>
    <w:rsid w:val="00B76A36"/>
    <w:rsid w:val="00B77FA6"/>
    <w:rsid w:val="00B80706"/>
    <w:rsid w:val="00B80B3A"/>
    <w:rsid w:val="00B81098"/>
    <w:rsid w:val="00B81E04"/>
    <w:rsid w:val="00B82386"/>
    <w:rsid w:val="00B8319B"/>
    <w:rsid w:val="00B860B0"/>
    <w:rsid w:val="00B8654F"/>
    <w:rsid w:val="00B90D00"/>
    <w:rsid w:val="00B910E9"/>
    <w:rsid w:val="00B9110C"/>
    <w:rsid w:val="00B9154E"/>
    <w:rsid w:val="00B93186"/>
    <w:rsid w:val="00B93DB3"/>
    <w:rsid w:val="00B94A5C"/>
    <w:rsid w:val="00B94C9D"/>
    <w:rsid w:val="00B974A6"/>
    <w:rsid w:val="00B97633"/>
    <w:rsid w:val="00BA0F87"/>
    <w:rsid w:val="00BA3338"/>
    <w:rsid w:val="00BA45FF"/>
    <w:rsid w:val="00BA6191"/>
    <w:rsid w:val="00BA6FD5"/>
    <w:rsid w:val="00BB0893"/>
    <w:rsid w:val="00BB1343"/>
    <w:rsid w:val="00BB198F"/>
    <w:rsid w:val="00BB39AE"/>
    <w:rsid w:val="00BB4653"/>
    <w:rsid w:val="00BB550A"/>
    <w:rsid w:val="00BB6CC7"/>
    <w:rsid w:val="00BB770D"/>
    <w:rsid w:val="00BB7C14"/>
    <w:rsid w:val="00BC015E"/>
    <w:rsid w:val="00BC02B1"/>
    <w:rsid w:val="00BC397E"/>
    <w:rsid w:val="00BC4541"/>
    <w:rsid w:val="00BC49E4"/>
    <w:rsid w:val="00BC4CF4"/>
    <w:rsid w:val="00BC5820"/>
    <w:rsid w:val="00BD0E95"/>
    <w:rsid w:val="00BD380E"/>
    <w:rsid w:val="00BD414E"/>
    <w:rsid w:val="00BD518A"/>
    <w:rsid w:val="00BD59BD"/>
    <w:rsid w:val="00BD740D"/>
    <w:rsid w:val="00BE047C"/>
    <w:rsid w:val="00BE0989"/>
    <w:rsid w:val="00BE0ADF"/>
    <w:rsid w:val="00BE1F57"/>
    <w:rsid w:val="00BE4844"/>
    <w:rsid w:val="00BE4FB8"/>
    <w:rsid w:val="00BF0833"/>
    <w:rsid w:val="00BF1464"/>
    <w:rsid w:val="00BF25FC"/>
    <w:rsid w:val="00BF38E2"/>
    <w:rsid w:val="00BF4010"/>
    <w:rsid w:val="00BF4181"/>
    <w:rsid w:val="00BF5067"/>
    <w:rsid w:val="00BF56E9"/>
    <w:rsid w:val="00BF6046"/>
    <w:rsid w:val="00BF70EE"/>
    <w:rsid w:val="00C03D91"/>
    <w:rsid w:val="00C0537A"/>
    <w:rsid w:val="00C059E2"/>
    <w:rsid w:val="00C06C08"/>
    <w:rsid w:val="00C0794C"/>
    <w:rsid w:val="00C10520"/>
    <w:rsid w:val="00C10FC7"/>
    <w:rsid w:val="00C112E5"/>
    <w:rsid w:val="00C12D6D"/>
    <w:rsid w:val="00C12D73"/>
    <w:rsid w:val="00C130B4"/>
    <w:rsid w:val="00C156C3"/>
    <w:rsid w:val="00C21B5F"/>
    <w:rsid w:val="00C21E52"/>
    <w:rsid w:val="00C22898"/>
    <w:rsid w:val="00C24E83"/>
    <w:rsid w:val="00C2719B"/>
    <w:rsid w:val="00C278D9"/>
    <w:rsid w:val="00C27F13"/>
    <w:rsid w:val="00C3077E"/>
    <w:rsid w:val="00C30930"/>
    <w:rsid w:val="00C30962"/>
    <w:rsid w:val="00C30D44"/>
    <w:rsid w:val="00C31BE1"/>
    <w:rsid w:val="00C37052"/>
    <w:rsid w:val="00C375CE"/>
    <w:rsid w:val="00C413AB"/>
    <w:rsid w:val="00C42CA4"/>
    <w:rsid w:val="00C42D61"/>
    <w:rsid w:val="00C43BF2"/>
    <w:rsid w:val="00C4591B"/>
    <w:rsid w:val="00C46BC3"/>
    <w:rsid w:val="00C47198"/>
    <w:rsid w:val="00C4772D"/>
    <w:rsid w:val="00C5115E"/>
    <w:rsid w:val="00C51779"/>
    <w:rsid w:val="00C5282A"/>
    <w:rsid w:val="00C532B3"/>
    <w:rsid w:val="00C53D79"/>
    <w:rsid w:val="00C549CF"/>
    <w:rsid w:val="00C55840"/>
    <w:rsid w:val="00C5669E"/>
    <w:rsid w:val="00C56843"/>
    <w:rsid w:val="00C63DB2"/>
    <w:rsid w:val="00C64216"/>
    <w:rsid w:val="00C65A11"/>
    <w:rsid w:val="00C67CA2"/>
    <w:rsid w:val="00C73298"/>
    <w:rsid w:val="00C74B4A"/>
    <w:rsid w:val="00C74F4F"/>
    <w:rsid w:val="00C75EF1"/>
    <w:rsid w:val="00C76DBC"/>
    <w:rsid w:val="00C8164B"/>
    <w:rsid w:val="00C8755F"/>
    <w:rsid w:val="00C87707"/>
    <w:rsid w:val="00C92893"/>
    <w:rsid w:val="00C966D5"/>
    <w:rsid w:val="00C97C83"/>
    <w:rsid w:val="00CA2794"/>
    <w:rsid w:val="00CA3AFA"/>
    <w:rsid w:val="00CA3F49"/>
    <w:rsid w:val="00CA4675"/>
    <w:rsid w:val="00CA6A5B"/>
    <w:rsid w:val="00CB01C0"/>
    <w:rsid w:val="00CB0E2E"/>
    <w:rsid w:val="00CB11D1"/>
    <w:rsid w:val="00CB278B"/>
    <w:rsid w:val="00CB2C50"/>
    <w:rsid w:val="00CB3DF7"/>
    <w:rsid w:val="00CB4731"/>
    <w:rsid w:val="00CB4FE2"/>
    <w:rsid w:val="00CB66AD"/>
    <w:rsid w:val="00CB6A92"/>
    <w:rsid w:val="00CB763E"/>
    <w:rsid w:val="00CC0B0A"/>
    <w:rsid w:val="00CC2596"/>
    <w:rsid w:val="00CC410F"/>
    <w:rsid w:val="00CC5D02"/>
    <w:rsid w:val="00CC74BB"/>
    <w:rsid w:val="00CC750E"/>
    <w:rsid w:val="00CC7C6B"/>
    <w:rsid w:val="00CC7E83"/>
    <w:rsid w:val="00CD0496"/>
    <w:rsid w:val="00CD2A8C"/>
    <w:rsid w:val="00CD3CB2"/>
    <w:rsid w:val="00CD3EBF"/>
    <w:rsid w:val="00CD4D1E"/>
    <w:rsid w:val="00CE06A4"/>
    <w:rsid w:val="00CE1103"/>
    <w:rsid w:val="00CE1FF1"/>
    <w:rsid w:val="00CE22DF"/>
    <w:rsid w:val="00CE269E"/>
    <w:rsid w:val="00CE6E53"/>
    <w:rsid w:val="00CE7F7A"/>
    <w:rsid w:val="00CF1096"/>
    <w:rsid w:val="00CF11AA"/>
    <w:rsid w:val="00CF2046"/>
    <w:rsid w:val="00CF2940"/>
    <w:rsid w:val="00CF4C23"/>
    <w:rsid w:val="00CF5ABC"/>
    <w:rsid w:val="00CF6332"/>
    <w:rsid w:val="00CF6D14"/>
    <w:rsid w:val="00CF6DD9"/>
    <w:rsid w:val="00D00939"/>
    <w:rsid w:val="00D01EE2"/>
    <w:rsid w:val="00D02660"/>
    <w:rsid w:val="00D02B53"/>
    <w:rsid w:val="00D02EF9"/>
    <w:rsid w:val="00D04D4C"/>
    <w:rsid w:val="00D04DEB"/>
    <w:rsid w:val="00D07D39"/>
    <w:rsid w:val="00D07EC4"/>
    <w:rsid w:val="00D112B7"/>
    <w:rsid w:val="00D11487"/>
    <w:rsid w:val="00D114A3"/>
    <w:rsid w:val="00D137A5"/>
    <w:rsid w:val="00D13EA8"/>
    <w:rsid w:val="00D156F4"/>
    <w:rsid w:val="00D17706"/>
    <w:rsid w:val="00D2104D"/>
    <w:rsid w:val="00D22574"/>
    <w:rsid w:val="00D231DD"/>
    <w:rsid w:val="00D23273"/>
    <w:rsid w:val="00D2432B"/>
    <w:rsid w:val="00D2479D"/>
    <w:rsid w:val="00D26475"/>
    <w:rsid w:val="00D26931"/>
    <w:rsid w:val="00D27533"/>
    <w:rsid w:val="00D31200"/>
    <w:rsid w:val="00D31DA7"/>
    <w:rsid w:val="00D321AD"/>
    <w:rsid w:val="00D32792"/>
    <w:rsid w:val="00D343F8"/>
    <w:rsid w:val="00D369EF"/>
    <w:rsid w:val="00D4130D"/>
    <w:rsid w:val="00D42075"/>
    <w:rsid w:val="00D42519"/>
    <w:rsid w:val="00D46558"/>
    <w:rsid w:val="00D46C36"/>
    <w:rsid w:val="00D50E00"/>
    <w:rsid w:val="00D517C7"/>
    <w:rsid w:val="00D55045"/>
    <w:rsid w:val="00D563DB"/>
    <w:rsid w:val="00D57892"/>
    <w:rsid w:val="00D57951"/>
    <w:rsid w:val="00D57E5B"/>
    <w:rsid w:val="00D60018"/>
    <w:rsid w:val="00D6165D"/>
    <w:rsid w:val="00D61890"/>
    <w:rsid w:val="00D627B8"/>
    <w:rsid w:val="00D628DA"/>
    <w:rsid w:val="00D63CD0"/>
    <w:rsid w:val="00D647CA"/>
    <w:rsid w:val="00D660B6"/>
    <w:rsid w:val="00D675BE"/>
    <w:rsid w:val="00D701CF"/>
    <w:rsid w:val="00D708E8"/>
    <w:rsid w:val="00D71239"/>
    <w:rsid w:val="00D73B39"/>
    <w:rsid w:val="00D7493A"/>
    <w:rsid w:val="00D74E5B"/>
    <w:rsid w:val="00D81D2D"/>
    <w:rsid w:val="00D83990"/>
    <w:rsid w:val="00D83CA4"/>
    <w:rsid w:val="00D83F6F"/>
    <w:rsid w:val="00D856CD"/>
    <w:rsid w:val="00D85AD6"/>
    <w:rsid w:val="00D87D4F"/>
    <w:rsid w:val="00D91394"/>
    <w:rsid w:val="00D9284D"/>
    <w:rsid w:val="00D93433"/>
    <w:rsid w:val="00D94566"/>
    <w:rsid w:val="00D946A2"/>
    <w:rsid w:val="00D94B1C"/>
    <w:rsid w:val="00D95603"/>
    <w:rsid w:val="00D968BD"/>
    <w:rsid w:val="00DA0270"/>
    <w:rsid w:val="00DA0580"/>
    <w:rsid w:val="00DA0BE1"/>
    <w:rsid w:val="00DA1287"/>
    <w:rsid w:val="00DA1AF9"/>
    <w:rsid w:val="00DA220D"/>
    <w:rsid w:val="00DA28D4"/>
    <w:rsid w:val="00DA3BA2"/>
    <w:rsid w:val="00DA50E7"/>
    <w:rsid w:val="00DA5BB8"/>
    <w:rsid w:val="00DA692F"/>
    <w:rsid w:val="00DA7D75"/>
    <w:rsid w:val="00DB0390"/>
    <w:rsid w:val="00DB0996"/>
    <w:rsid w:val="00DB0A0E"/>
    <w:rsid w:val="00DB1004"/>
    <w:rsid w:val="00DB2428"/>
    <w:rsid w:val="00DB2BBF"/>
    <w:rsid w:val="00DB3348"/>
    <w:rsid w:val="00DC0ED5"/>
    <w:rsid w:val="00DC3062"/>
    <w:rsid w:val="00DC3942"/>
    <w:rsid w:val="00DC4637"/>
    <w:rsid w:val="00DC4B5A"/>
    <w:rsid w:val="00DC7B39"/>
    <w:rsid w:val="00DD0585"/>
    <w:rsid w:val="00DD1A92"/>
    <w:rsid w:val="00DD1CBD"/>
    <w:rsid w:val="00DD4767"/>
    <w:rsid w:val="00DD5889"/>
    <w:rsid w:val="00DD5891"/>
    <w:rsid w:val="00DD624E"/>
    <w:rsid w:val="00DD72FA"/>
    <w:rsid w:val="00DD7619"/>
    <w:rsid w:val="00DD789A"/>
    <w:rsid w:val="00DE031D"/>
    <w:rsid w:val="00DE18D5"/>
    <w:rsid w:val="00DE1C2B"/>
    <w:rsid w:val="00DE317E"/>
    <w:rsid w:val="00DE4AEB"/>
    <w:rsid w:val="00DE4C82"/>
    <w:rsid w:val="00DE7127"/>
    <w:rsid w:val="00DE79D7"/>
    <w:rsid w:val="00DF1406"/>
    <w:rsid w:val="00DF153B"/>
    <w:rsid w:val="00DF1A88"/>
    <w:rsid w:val="00DF23C4"/>
    <w:rsid w:val="00DF279E"/>
    <w:rsid w:val="00DF2CDA"/>
    <w:rsid w:val="00DF5374"/>
    <w:rsid w:val="00DF63DD"/>
    <w:rsid w:val="00E01380"/>
    <w:rsid w:val="00E021F5"/>
    <w:rsid w:val="00E0292C"/>
    <w:rsid w:val="00E0416A"/>
    <w:rsid w:val="00E0429A"/>
    <w:rsid w:val="00E0466F"/>
    <w:rsid w:val="00E048C2"/>
    <w:rsid w:val="00E04B85"/>
    <w:rsid w:val="00E060B2"/>
    <w:rsid w:val="00E102C5"/>
    <w:rsid w:val="00E11D9E"/>
    <w:rsid w:val="00E13164"/>
    <w:rsid w:val="00E141EB"/>
    <w:rsid w:val="00E146AF"/>
    <w:rsid w:val="00E152BA"/>
    <w:rsid w:val="00E153DF"/>
    <w:rsid w:val="00E15E7B"/>
    <w:rsid w:val="00E166C0"/>
    <w:rsid w:val="00E20D89"/>
    <w:rsid w:val="00E24801"/>
    <w:rsid w:val="00E24803"/>
    <w:rsid w:val="00E2542E"/>
    <w:rsid w:val="00E269E4"/>
    <w:rsid w:val="00E26EBF"/>
    <w:rsid w:val="00E30A17"/>
    <w:rsid w:val="00E31BCA"/>
    <w:rsid w:val="00E31E2D"/>
    <w:rsid w:val="00E32545"/>
    <w:rsid w:val="00E34AAF"/>
    <w:rsid w:val="00E35185"/>
    <w:rsid w:val="00E36492"/>
    <w:rsid w:val="00E364E8"/>
    <w:rsid w:val="00E36C08"/>
    <w:rsid w:val="00E4015A"/>
    <w:rsid w:val="00E43638"/>
    <w:rsid w:val="00E4469E"/>
    <w:rsid w:val="00E45708"/>
    <w:rsid w:val="00E52054"/>
    <w:rsid w:val="00E52A0C"/>
    <w:rsid w:val="00E55121"/>
    <w:rsid w:val="00E5671F"/>
    <w:rsid w:val="00E639C4"/>
    <w:rsid w:val="00E64F53"/>
    <w:rsid w:val="00E65888"/>
    <w:rsid w:val="00E717EF"/>
    <w:rsid w:val="00E74253"/>
    <w:rsid w:val="00E769AE"/>
    <w:rsid w:val="00E80931"/>
    <w:rsid w:val="00E814F2"/>
    <w:rsid w:val="00E81945"/>
    <w:rsid w:val="00E82CF9"/>
    <w:rsid w:val="00E8325D"/>
    <w:rsid w:val="00E842C5"/>
    <w:rsid w:val="00E846A8"/>
    <w:rsid w:val="00E853E3"/>
    <w:rsid w:val="00E85A3F"/>
    <w:rsid w:val="00E862D0"/>
    <w:rsid w:val="00E87431"/>
    <w:rsid w:val="00E90210"/>
    <w:rsid w:val="00E9044A"/>
    <w:rsid w:val="00E90D1B"/>
    <w:rsid w:val="00E91C00"/>
    <w:rsid w:val="00E9237F"/>
    <w:rsid w:val="00E935A4"/>
    <w:rsid w:val="00E9490A"/>
    <w:rsid w:val="00E95E9D"/>
    <w:rsid w:val="00E9643A"/>
    <w:rsid w:val="00E965B7"/>
    <w:rsid w:val="00E96E87"/>
    <w:rsid w:val="00EA23C8"/>
    <w:rsid w:val="00EA29C9"/>
    <w:rsid w:val="00EA3244"/>
    <w:rsid w:val="00EA7311"/>
    <w:rsid w:val="00EA741A"/>
    <w:rsid w:val="00EB00FF"/>
    <w:rsid w:val="00EB1484"/>
    <w:rsid w:val="00EB1C33"/>
    <w:rsid w:val="00EB1F4A"/>
    <w:rsid w:val="00EB3E44"/>
    <w:rsid w:val="00EB4164"/>
    <w:rsid w:val="00EB4F52"/>
    <w:rsid w:val="00EB7603"/>
    <w:rsid w:val="00EC00D6"/>
    <w:rsid w:val="00EC09A9"/>
    <w:rsid w:val="00EC1180"/>
    <w:rsid w:val="00EC2632"/>
    <w:rsid w:val="00EC5708"/>
    <w:rsid w:val="00EC66ED"/>
    <w:rsid w:val="00ED05BF"/>
    <w:rsid w:val="00ED166C"/>
    <w:rsid w:val="00ED19C1"/>
    <w:rsid w:val="00ED2B7C"/>
    <w:rsid w:val="00ED2C54"/>
    <w:rsid w:val="00ED3D3A"/>
    <w:rsid w:val="00ED4262"/>
    <w:rsid w:val="00ED5434"/>
    <w:rsid w:val="00ED779C"/>
    <w:rsid w:val="00EE3587"/>
    <w:rsid w:val="00EE4927"/>
    <w:rsid w:val="00EE56AB"/>
    <w:rsid w:val="00EE575A"/>
    <w:rsid w:val="00EE59FD"/>
    <w:rsid w:val="00EE78BC"/>
    <w:rsid w:val="00EF01FD"/>
    <w:rsid w:val="00EF1928"/>
    <w:rsid w:val="00EF4248"/>
    <w:rsid w:val="00EF4823"/>
    <w:rsid w:val="00EF4DDF"/>
    <w:rsid w:val="00EF61E0"/>
    <w:rsid w:val="00EF655E"/>
    <w:rsid w:val="00F003B6"/>
    <w:rsid w:val="00F0070F"/>
    <w:rsid w:val="00F00842"/>
    <w:rsid w:val="00F00B89"/>
    <w:rsid w:val="00F010C5"/>
    <w:rsid w:val="00F0507D"/>
    <w:rsid w:val="00F065BA"/>
    <w:rsid w:val="00F07922"/>
    <w:rsid w:val="00F1137B"/>
    <w:rsid w:val="00F12C91"/>
    <w:rsid w:val="00F12E50"/>
    <w:rsid w:val="00F130F1"/>
    <w:rsid w:val="00F13A9B"/>
    <w:rsid w:val="00F153A3"/>
    <w:rsid w:val="00F16279"/>
    <w:rsid w:val="00F1636B"/>
    <w:rsid w:val="00F17A3D"/>
    <w:rsid w:val="00F22806"/>
    <w:rsid w:val="00F22A6A"/>
    <w:rsid w:val="00F2352F"/>
    <w:rsid w:val="00F2399E"/>
    <w:rsid w:val="00F24492"/>
    <w:rsid w:val="00F25261"/>
    <w:rsid w:val="00F2555F"/>
    <w:rsid w:val="00F2706F"/>
    <w:rsid w:val="00F275C3"/>
    <w:rsid w:val="00F2797A"/>
    <w:rsid w:val="00F318DD"/>
    <w:rsid w:val="00F31B86"/>
    <w:rsid w:val="00F3243F"/>
    <w:rsid w:val="00F346B2"/>
    <w:rsid w:val="00F34B91"/>
    <w:rsid w:val="00F351DC"/>
    <w:rsid w:val="00F3795B"/>
    <w:rsid w:val="00F40485"/>
    <w:rsid w:val="00F4049E"/>
    <w:rsid w:val="00F40772"/>
    <w:rsid w:val="00F44E50"/>
    <w:rsid w:val="00F45529"/>
    <w:rsid w:val="00F46642"/>
    <w:rsid w:val="00F52012"/>
    <w:rsid w:val="00F542A2"/>
    <w:rsid w:val="00F546EF"/>
    <w:rsid w:val="00F54B64"/>
    <w:rsid w:val="00F55E8B"/>
    <w:rsid w:val="00F61F13"/>
    <w:rsid w:val="00F6332A"/>
    <w:rsid w:val="00F63B1C"/>
    <w:rsid w:val="00F6411E"/>
    <w:rsid w:val="00F64177"/>
    <w:rsid w:val="00F65F3B"/>
    <w:rsid w:val="00F66E09"/>
    <w:rsid w:val="00F67105"/>
    <w:rsid w:val="00F679F6"/>
    <w:rsid w:val="00F701CB"/>
    <w:rsid w:val="00F70931"/>
    <w:rsid w:val="00F70C5A"/>
    <w:rsid w:val="00F71B9B"/>
    <w:rsid w:val="00F766E2"/>
    <w:rsid w:val="00F76B9D"/>
    <w:rsid w:val="00F77694"/>
    <w:rsid w:val="00F77A2A"/>
    <w:rsid w:val="00F82C6F"/>
    <w:rsid w:val="00F82F3E"/>
    <w:rsid w:val="00F83E28"/>
    <w:rsid w:val="00F85789"/>
    <w:rsid w:val="00F86083"/>
    <w:rsid w:val="00F861E4"/>
    <w:rsid w:val="00F86532"/>
    <w:rsid w:val="00F86C6F"/>
    <w:rsid w:val="00F8750E"/>
    <w:rsid w:val="00F8768D"/>
    <w:rsid w:val="00F90769"/>
    <w:rsid w:val="00F9091D"/>
    <w:rsid w:val="00F9116C"/>
    <w:rsid w:val="00F91727"/>
    <w:rsid w:val="00F92C08"/>
    <w:rsid w:val="00F93E7C"/>
    <w:rsid w:val="00F968B6"/>
    <w:rsid w:val="00F97DFF"/>
    <w:rsid w:val="00FA1ACC"/>
    <w:rsid w:val="00FA2EAA"/>
    <w:rsid w:val="00FA37C3"/>
    <w:rsid w:val="00FA3DCC"/>
    <w:rsid w:val="00FA3FA7"/>
    <w:rsid w:val="00FA5C94"/>
    <w:rsid w:val="00FA5DB9"/>
    <w:rsid w:val="00FA6323"/>
    <w:rsid w:val="00FA7353"/>
    <w:rsid w:val="00FB0A58"/>
    <w:rsid w:val="00FB23B5"/>
    <w:rsid w:val="00FB2591"/>
    <w:rsid w:val="00FB477C"/>
    <w:rsid w:val="00FB65C6"/>
    <w:rsid w:val="00FC1D54"/>
    <w:rsid w:val="00FC2168"/>
    <w:rsid w:val="00FC36C2"/>
    <w:rsid w:val="00FC4D46"/>
    <w:rsid w:val="00FC6F4A"/>
    <w:rsid w:val="00FC71BC"/>
    <w:rsid w:val="00FD3DA4"/>
    <w:rsid w:val="00FD449D"/>
    <w:rsid w:val="00FD586E"/>
    <w:rsid w:val="00FD69C9"/>
    <w:rsid w:val="00FD79AA"/>
    <w:rsid w:val="00FD7AA2"/>
    <w:rsid w:val="00FE11A5"/>
    <w:rsid w:val="00FE1D9B"/>
    <w:rsid w:val="00FE26DC"/>
    <w:rsid w:val="00FE64DC"/>
    <w:rsid w:val="00FE766A"/>
    <w:rsid w:val="00FF0C02"/>
    <w:rsid w:val="00F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936A387A-6CFD-4C30-8A00-CABACDB6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1E4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012CBB"/>
    <w:pPr>
      <w:keepNext/>
      <w:jc w:val="center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CB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0466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AD494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D4941"/>
    <w:rPr>
      <w:sz w:val="24"/>
      <w:szCs w:val="24"/>
      <w:lang w:eastAsia="ar-SA"/>
    </w:rPr>
  </w:style>
  <w:style w:type="table" w:styleId="TableGrid">
    <w:name w:val="Table Grid"/>
    <w:basedOn w:val="TableNormal"/>
    <w:rsid w:val="000D41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شبكة جدول1"/>
    <w:basedOn w:val="TableNormal"/>
    <w:next w:val="TableGrid"/>
    <w:rsid w:val="00E658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26218"/>
    <w:pPr>
      <w:ind w:left="720"/>
      <w:contextualSpacing/>
    </w:pPr>
  </w:style>
  <w:style w:type="character" w:styleId="Strong">
    <w:name w:val="Strong"/>
    <w:basedOn w:val="DefaultParagraphFont"/>
    <w:qFormat/>
    <w:rsid w:val="00A34DB0"/>
    <w:rPr>
      <w:b/>
      <w:bCs/>
    </w:rPr>
  </w:style>
  <w:style w:type="paragraph" w:customStyle="1" w:styleId="10">
    <w:name w:val="عادي1"/>
    <w:aliases w:val="العنوان الاول"/>
    <w:qFormat/>
    <w:rsid w:val="002E4BBD"/>
    <w:pPr>
      <w:bidi/>
      <w:jc w:val="both"/>
    </w:pPr>
    <w:rPr>
      <w:rFonts w:ascii="Calibri" w:hAnsi="Calibri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E317E"/>
    <w:pPr>
      <w:widowControl w:val="0"/>
      <w:autoSpaceDE w:val="0"/>
      <w:autoSpaceDN w:val="0"/>
      <w:bidi w:val="0"/>
      <w:ind w:left="1088"/>
      <w:jc w:val="righ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E317E"/>
    <w:rPr>
      <w:rFonts w:ascii="Microsoft Sans Serif" w:eastAsia="Microsoft Sans Serif" w:hAnsi="Microsoft Sans Serif" w:cs="Microsoft Sans Seri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15638A"/>
    <w:rPr>
      <w:color w:val="0000FF" w:themeColor="hyperlink"/>
      <w:u w:val="single"/>
    </w:rPr>
  </w:style>
  <w:style w:type="table" w:customStyle="1" w:styleId="2">
    <w:name w:val="شبكة جدول2"/>
    <w:basedOn w:val="TableNormal"/>
    <w:next w:val="TableGrid"/>
    <w:uiPriority w:val="59"/>
    <w:rsid w:val="003352D7"/>
    <w:rPr>
      <w:rFonts w:ascii="Calibri" w:eastAsia="Calibri" w:hAnsi="Calibri" w:cs="Arial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rbia\Desktop\&#1603;&#1604;&#1610;&#1588;&#1577;.do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ABB90-4D44-4BF6-AF03-0C017828E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15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الرقـم :</vt:lpstr>
      <vt:lpstr>الرقـم :</vt:lpstr>
    </vt:vector>
  </TitlesOfParts>
  <Company>Rafah Computer Center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الرقـم :</dc:title>
  <dc:creator>mouaiad</dc:creator>
  <cp:lastModifiedBy>lenovo</cp:lastModifiedBy>
  <cp:revision>8</cp:revision>
  <cp:lastPrinted>2026-05-10T09:15:00Z</cp:lastPrinted>
  <dcterms:created xsi:type="dcterms:W3CDTF">2026-04-27T09:20:00Z</dcterms:created>
  <dcterms:modified xsi:type="dcterms:W3CDTF">2026-05-10T09:15:00Z</dcterms:modified>
</cp:coreProperties>
</file>