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2D7" w:rsidRDefault="003352D7" w:rsidP="00F40485">
      <w:pPr>
        <w:jc w:val="center"/>
        <w:rPr>
          <w:rFonts w:ascii="Simplified Arabic" w:hAnsi="Simplified Arabic" w:cs="Simplified Arabic"/>
          <w:b/>
          <w:bCs/>
          <w:color w:val="000000"/>
          <w:shd w:val="clear" w:color="auto" w:fill="FFFFFF"/>
          <w:lang w:val="fr-FR" w:eastAsia="fr-FR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737CD" wp14:editId="411476FC">
                <wp:simplePos x="0" y="0"/>
                <wp:positionH relativeFrom="column">
                  <wp:posOffset>1116330</wp:posOffset>
                </wp:positionH>
                <wp:positionV relativeFrom="paragraph">
                  <wp:posOffset>-229235</wp:posOffset>
                </wp:positionV>
                <wp:extent cx="4114800" cy="556260"/>
                <wp:effectExtent l="19050" t="19050" r="76200" b="7239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352D7" w:rsidRPr="00CC69AF" w:rsidRDefault="00CC69AF" w:rsidP="00CC69AF">
                            <w:pPr>
                              <w:jc w:val="center"/>
                              <w:rPr>
                                <w:rFonts w:cs="AL-Battar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cs="AL-Battar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تعهد نشر بحث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737CD" id="Rectangle 2" o:spid="_x0000_s1026" style="position:absolute;left:0;text-align:left;margin-left:87.9pt;margin-top:-18.05pt;width:324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" strokeweight="4pt">
                <v:stroke linestyle="thickBetweenThin"/>
                <v:shadow on="t"/>
                <v:textbox>
                  <w:txbxContent>
                    <w:p w:rsidR="003352D7" w:rsidRPr="00CC69AF" w:rsidRDefault="00CC69AF" w:rsidP="00CC69AF">
                      <w:pPr>
                        <w:jc w:val="center"/>
                        <w:rPr>
                          <w:rFonts w:cs="AL-Battar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cs="AL-Battar" w:hint="cs"/>
                          <w:b/>
                          <w:bCs/>
                          <w:sz w:val="36"/>
                          <w:szCs w:val="40"/>
                          <w:rtl/>
                        </w:rPr>
                        <w:t>تعهد نشر بحث</w:t>
                      </w:r>
                    </w:p>
                  </w:txbxContent>
                </v:textbox>
              </v:rect>
            </w:pict>
          </mc:Fallback>
        </mc:AlternateContent>
      </w:r>
    </w:p>
    <w:p w:rsidR="003352D7" w:rsidRPr="003352D7" w:rsidRDefault="003352D7" w:rsidP="003352D7">
      <w:pPr>
        <w:rPr>
          <w:rFonts w:ascii="Simplified Arabic" w:hAnsi="Simplified Arabic" w:cs="Simplified Arabic"/>
          <w:lang w:val="fr-FR" w:eastAsia="fr-FR"/>
        </w:rPr>
      </w:pPr>
    </w:p>
    <w:p w:rsidR="003352D7" w:rsidRPr="003352D7" w:rsidRDefault="003352D7" w:rsidP="003352D7">
      <w:pPr>
        <w:rPr>
          <w:rFonts w:ascii="Simplified Arabic" w:hAnsi="Simplified Arabic" w:cs="Simplified Arabic"/>
          <w:lang w:val="fr-FR" w:eastAsia="fr-FR"/>
        </w:rPr>
      </w:pPr>
    </w:p>
    <w:p w:rsidR="003352D7" w:rsidRPr="003352D7" w:rsidRDefault="003352D7" w:rsidP="003352D7">
      <w:pPr>
        <w:rPr>
          <w:rFonts w:ascii="Simplified Arabic" w:hAnsi="Simplified Arabic" w:cs="Simplified Arabic"/>
          <w:lang w:val="fr-FR" w:eastAsia="fr-FR"/>
        </w:rPr>
      </w:pPr>
    </w:p>
    <w:p w:rsidR="003352D7" w:rsidRDefault="003352D7" w:rsidP="003352D7">
      <w:pPr>
        <w:rPr>
          <w:rFonts w:ascii="Simplified Arabic" w:hAnsi="Simplified Arabic" w:cs="Simplified Arabic"/>
          <w:lang w:val="fr-FR" w:eastAsia="fr-FR"/>
        </w:rPr>
      </w:pPr>
    </w:p>
    <w:p w:rsidR="003352D7" w:rsidRPr="003352D7" w:rsidRDefault="003352D7" w:rsidP="003352D7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  <w:r w:rsidRPr="003352D7">
        <w:rPr>
          <w:rFonts w:ascii="Simplified Arabic" w:eastAsia="Calibri" w:hAnsi="Simplified Arabic" w:cs="Simplified Arabic" w:hint="cs"/>
          <w:rtl/>
          <w:lang w:val="fr-FR" w:eastAsia="en-US" w:bidi="ar-SY"/>
        </w:rPr>
        <w:t>الرقم:</w:t>
      </w:r>
    </w:p>
    <w:p w:rsidR="003352D7" w:rsidRDefault="003352D7" w:rsidP="003352D7">
      <w:pPr>
        <w:ind w:left="-57"/>
        <w:jc w:val="both"/>
        <w:rPr>
          <w:rFonts w:ascii="Simplified Arabic" w:eastAsia="Calibri" w:hAnsi="Simplified Arabic" w:cs="Simplified Arabic"/>
          <w:rtl/>
          <w:lang w:val="fr-FR" w:eastAsia="en-US" w:bidi="ar-SY"/>
        </w:rPr>
      </w:pPr>
      <w:r w:rsidRPr="003352D7">
        <w:rPr>
          <w:rFonts w:ascii="Simplified Arabic" w:eastAsia="Calibri" w:hAnsi="Simplified Arabic" w:cs="Simplified Arabic" w:hint="cs"/>
          <w:rtl/>
          <w:lang w:val="fr-FR" w:eastAsia="en-US" w:bidi="ar-SY"/>
        </w:rPr>
        <w:t>التاريخ:     /    /   202</w:t>
      </w:r>
    </w:p>
    <w:p w:rsidR="000C533C" w:rsidRPr="003352D7" w:rsidRDefault="000C533C" w:rsidP="003352D7">
      <w:pPr>
        <w:ind w:left="-57"/>
        <w:jc w:val="both"/>
        <w:rPr>
          <w:rFonts w:ascii="Simplified Arabic" w:eastAsia="Calibri" w:hAnsi="Simplified Arabic" w:cs="Simplified Arabic"/>
          <w:rtl/>
          <w:lang w:val="en-GB" w:eastAsia="en-US" w:bidi="ar-SY"/>
        </w:rPr>
      </w:pPr>
    </w:p>
    <w:p w:rsidR="00CC69AF" w:rsidRPr="00CC69AF" w:rsidRDefault="00CC69AF" w:rsidP="00CC69AF">
      <w:pPr>
        <w:jc w:val="center"/>
        <w:rPr>
          <w:rFonts w:ascii="Simplified Arabic" w:eastAsia="Calibri" w:hAnsi="Calibri" w:cs="Simplified Arabic"/>
          <w:sz w:val="36"/>
          <w:szCs w:val="36"/>
          <w:lang w:val="fr-FR" w:eastAsia="en-US"/>
        </w:rPr>
      </w:pPr>
      <w:r w:rsidRPr="00CC69AF">
        <w:rPr>
          <w:rFonts w:ascii="Simplified Arabic" w:eastAsia="Calibri" w:hAnsi="Calibri" w:cs="Simplified Arabic" w:hint="cs"/>
          <w:b/>
          <w:bCs/>
          <w:sz w:val="36"/>
          <w:szCs w:val="36"/>
          <w:rtl/>
          <w:lang w:val="fr-FR" w:eastAsia="en-US"/>
        </w:rPr>
        <w:t>إلى مجلة جامعة حماة</w:t>
      </w:r>
    </w:p>
    <w:p w:rsidR="00CC69AF" w:rsidRPr="00CC69AF" w:rsidRDefault="00CC69AF" w:rsidP="00CC69AF">
      <w:pPr>
        <w:contextualSpacing/>
        <w:rPr>
          <w:rFonts w:ascii="Calibri" w:hAnsi="Calibri" w:cs="AL-Mohanad"/>
          <w:sz w:val="32"/>
          <w:szCs w:val="32"/>
          <w:rtl/>
          <w:lang w:eastAsia="en-US"/>
        </w:rPr>
      </w:pPr>
    </w:p>
    <w:p w:rsidR="00CC69AF" w:rsidRPr="00CC69AF" w:rsidRDefault="00CC69AF" w:rsidP="00CC69AF">
      <w:pPr>
        <w:contextualSpacing/>
        <w:rPr>
          <w:rFonts w:ascii="Simplified Arabic" w:hAnsi="Calibri" w:cs="Simplified Arabic"/>
          <w:sz w:val="32"/>
          <w:szCs w:val="32"/>
          <w:lang w:eastAsia="en-US"/>
        </w:rPr>
      </w:pPr>
      <w:r w:rsidRPr="00CC69AF">
        <w:rPr>
          <w:rFonts w:ascii="Simplified Arabic" w:hAnsi="Calibri" w:cs="Simplified Arabic" w:hint="cs"/>
          <w:sz w:val="32"/>
          <w:szCs w:val="32"/>
          <w:rtl/>
          <w:lang w:eastAsia="en-US"/>
        </w:rPr>
        <w:t>أنا الباحث (الاسم الثلاثي) ..............................</w:t>
      </w:r>
      <w:r>
        <w:rPr>
          <w:rFonts w:ascii="Simplified Arabic" w:hAnsi="Calibri" w:cs="Simplified Arabic" w:hint="cs"/>
          <w:sz w:val="32"/>
          <w:szCs w:val="32"/>
          <w:rtl/>
          <w:lang w:eastAsia="en-US"/>
        </w:rPr>
        <w:t>..........</w:t>
      </w:r>
      <w:r w:rsidRPr="00CC69AF">
        <w:rPr>
          <w:rFonts w:ascii="Simplified Arabic" w:hAnsi="Calibri" w:cs="Simplified Arabic" w:hint="cs"/>
          <w:sz w:val="32"/>
          <w:szCs w:val="32"/>
          <w:rtl/>
          <w:lang w:eastAsia="en-US"/>
        </w:rPr>
        <w:t xml:space="preserve"> اختصاص</w:t>
      </w:r>
      <w:r>
        <w:rPr>
          <w:rFonts w:ascii="Simplified Arabic" w:hAnsi="Calibri" w:cs="Simplified Arabic" w:hint="cs"/>
          <w:sz w:val="32"/>
          <w:szCs w:val="32"/>
          <w:rtl/>
          <w:lang w:eastAsia="en-US"/>
        </w:rPr>
        <w:t xml:space="preserve"> </w:t>
      </w:r>
      <w:r w:rsidRPr="00CC69AF">
        <w:rPr>
          <w:rFonts w:ascii="Simplified Arabic" w:hAnsi="Calibri" w:cs="Simplified Arabic" w:hint="cs"/>
          <w:sz w:val="32"/>
          <w:szCs w:val="32"/>
          <w:rtl/>
          <w:lang w:eastAsia="en-US"/>
        </w:rPr>
        <w:t>..............</w:t>
      </w:r>
      <w:r>
        <w:rPr>
          <w:rFonts w:ascii="Simplified Arabic" w:hAnsi="Calibri" w:cs="Simplified Arabic" w:hint="cs"/>
          <w:sz w:val="32"/>
          <w:szCs w:val="32"/>
          <w:rtl/>
          <w:lang w:eastAsia="en-US"/>
        </w:rPr>
        <w:t>...................</w:t>
      </w:r>
    </w:p>
    <w:p w:rsidR="00CC69AF" w:rsidRPr="00CC69AF" w:rsidRDefault="00CC69AF" w:rsidP="00CC69AF">
      <w:pPr>
        <w:contextualSpacing/>
        <w:rPr>
          <w:rFonts w:ascii="Simplified Arabic" w:hAnsi="Calibri" w:cs="Simplified Arabic"/>
          <w:sz w:val="32"/>
          <w:szCs w:val="32"/>
          <w:rtl/>
          <w:lang w:eastAsia="en-US"/>
        </w:rPr>
      </w:pPr>
      <w:r w:rsidRPr="00CC69AF">
        <w:rPr>
          <w:rFonts w:ascii="Simplified Arabic" w:hAnsi="Calibri" w:cs="Simplified Arabic" w:hint="cs"/>
          <w:sz w:val="32"/>
          <w:szCs w:val="32"/>
          <w:rtl/>
          <w:lang w:eastAsia="en-US"/>
        </w:rPr>
        <w:t>أتعهد بأن هذا البحث الموسوم بــ:</w:t>
      </w:r>
    </w:p>
    <w:p w:rsidR="00CC69AF" w:rsidRPr="00CC69AF" w:rsidRDefault="00CC69AF" w:rsidP="00CC69AF">
      <w:pPr>
        <w:ind w:left="-56" w:hanging="2"/>
        <w:jc w:val="both"/>
        <w:rPr>
          <w:rFonts w:ascii="Simplified Arabic" w:eastAsia="Calibri" w:hAnsi="Calibri" w:cs="Simplified Arabic"/>
          <w:sz w:val="36"/>
          <w:szCs w:val="36"/>
          <w:rtl/>
          <w:lang w:val="fr-FR" w:eastAsia="en-US"/>
        </w:rPr>
      </w:pPr>
      <w:r w:rsidRPr="00CC69AF">
        <w:rPr>
          <w:rFonts w:ascii="Simplified Arabic" w:eastAsia="Calibri" w:hAnsi="Calibri" w:cs="Simplified Arabic" w:hint="cs"/>
          <w:sz w:val="36"/>
          <w:szCs w:val="36"/>
          <w:rtl/>
          <w:lang w:val="fr-FR" w:eastAsia="en-US"/>
        </w:rPr>
        <w:t>................................................................................................................................................</w:t>
      </w:r>
    </w:p>
    <w:p w:rsidR="00CC69AF" w:rsidRDefault="00CC69AF" w:rsidP="00CC69AF">
      <w:pPr>
        <w:ind w:left="-56" w:hanging="2"/>
        <w:jc w:val="both"/>
        <w:rPr>
          <w:rFonts w:ascii="Simplified Arabic" w:eastAsia="Calibri" w:hAnsi="Calibri" w:cs="Simplified Arabic"/>
          <w:sz w:val="36"/>
          <w:szCs w:val="36"/>
          <w:rtl/>
          <w:lang w:val="fr-FR" w:eastAsia="en-US"/>
        </w:rPr>
      </w:pPr>
      <w:r w:rsidRPr="00CC69AF">
        <w:rPr>
          <w:rFonts w:ascii="Simplified Arabic" w:eastAsia="Calibri" w:hAnsi="Calibri" w:cs="Simplified Arabic" w:hint="cs"/>
          <w:sz w:val="36"/>
          <w:szCs w:val="36"/>
          <w:rtl/>
          <w:lang w:val="fr-FR" w:eastAsia="en-US"/>
        </w:rPr>
        <w:t>غير منشور أو مرفوض في إي مجلة أكاديمية أخرى وعليه أوقع</w:t>
      </w:r>
    </w:p>
    <w:p w:rsidR="005C4E82" w:rsidRPr="00CC69AF" w:rsidRDefault="005C4E82" w:rsidP="00CC69AF">
      <w:pPr>
        <w:ind w:left="-56" w:hanging="2"/>
        <w:jc w:val="both"/>
        <w:rPr>
          <w:rFonts w:ascii="Simplified Arabic" w:eastAsia="Calibri" w:hAnsi="Calibri" w:cs="Simplified Arabic"/>
          <w:sz w:val="36"/>
          <w:szCs w:val="36"/>
          <w:rtl/>
          <w:lang w:val="fr-FR" w:eastAsia="en-US"/>
        </w:rPr>
      </w:pPr>
    </w:p>
    <w:p w:rsidR="00CC69AF" w:rsidRPr="00CC69AF" w:rsidRDefault="00CC69AF" w:rsidP="00CC69AF">
      <w:pPr>
        <w:ind w:left="-56" w:hanging="2"/>
        <w:jc w:val="both"/>
        <w:rPr>
          <w:rFonts w:ascii="Simplified Arabic" w:eastAsia="Calibri" w:hAnsi="Calibri" w:cs="Simplified Arabic"/>
          <w:sz w:val="36"/>
          <w:szCs w:val="36"/>
          <w:rtl/>
          <w:lang w:val="fr-FR" w:eastAsia="en-US"/>
        </w:rPr>
      </w:pPr>
    </w:p>
    <w:tbl>
      <w:tblPr>
        <w:bidiVisual/>
        <w:tblW w:w="6319" w:type="dxa"/>
        <w:tblLook w:val="01E0" w:firstRow="1" w:lastRow="1" w:firstColumn="1" w:lastColumn="1" w:noHBand="0" w:noVBand="0"/>
      </w:tblPr>
      <w:tblGrid>
        <w:gridCol w:w="6319"/>
      </w:tblGrid>
      <w:tr w:rsidR="00CC69AF" w:rsidRPr="00CC69AF" w:rsidTr="00CC69AF">
        <w:trPr>
          <w:trHeight w:val="987"/>
        </w:trPr>
        <w:tc>
          <w:tcPr>
            <w:tcW w:w="6319" w:type="dxa"/>
          </w:tcPr>
          <w:p w:rsidR="00CC69AF" w:rsidRPr="00CC69AF" w:rsidRDefault="00CC69AF" w:rsidP="00CC69AF">
            <w:pPr>
              <w:rPr>
                <w:rFonts w:ascii="Simplified Arabic" w:eastAsia="Calibri" w:hAnsi="Calibri" w:cs="Simplified Arabic"/>
                <w:b/>
                <w:bCs/>
                <w:sz w:val="36"/>
                <w:szCs w:val="36"/>
                <w:rtl/>
                <w:lang w:val="fr-FR" w:eastAsia="en-US"/>
              </w:rPr>
            </w:pPr>
            <w:r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 xml:space="preserve">  الا</w:t>
            </w:r>
            <w:r w:rsidRPr="00CC69AF"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>سم و</w:t>
            </w:r>
            <w:r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>ال</w:t>
            </w:r>
            <w:r w:rsidRPr="00CC69AF"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>توقيع</w:t>
            </w:r>
            <w:r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>:</w:t>
            </w:r>
            <w:r w:rsidRPr="00CC69AF"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 xml:space="preserve"> </w:t>
            </w:r>
            <w:r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 xml:space="preserve"> </w:t>
            </w:r>
            <w:r w:rsidRPr="00CC69AF"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>................................</w:t>
            </w:r>
          </w:p>
          <w:p w:rsidR="00CC69AF" w:rsidRPr="00CC69AF" w:rsidRDefault="00CC69AF" w:rsidP="00CC69AF">
            <w:pPr>
              <w:rPr>
                <w:rFonts w:ascii="Simplified Arabic" w:eastAsia="Calibri" w:hAnsi="Calibri" w:cs="Simplified Arabic"/>
                <w:b/>
                <w:bCs/>
                <w:sz w:val="36"/>
                <w:szCs w:val="36"/>
                <w:rtl/>
                <w:lang w:val="fr-FR" w:eastAsia="en-US"/>
              </w:rPr>
            </w:pPr>
            <w:r w:rsidRPr="00CC69AF"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 xml:space="preserve">    التاريخ </w:t>
            </w:r>
            <w:r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 xml:space="preserve">:        </w:t>
            </w:r>
            <w:r w:rsidRPr="00CC69AF"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 xml:space="preserve">................................... </w:t>
            </w:r>
          </w:p>
          <w:p w:rsidR="00CC69AF" w:rsidRPr="00CC69AF" w:rsidRDefault="00CC69AF" w:rsidP="00CC69AF">
            <w:pPr>
              <w:rPr>
                <w:rFonts w:ascii="Simplified Arabic" w:eastAsia="Calibri" w:hAnsi="Calibri" w:cs="Simplified Arabic"/>
                <w:b/>
                <w:bCs/>
                <w:sz w:val="36"/>
                <w:szCs w:val="36"/>
                <w:rtl/>
                <w:lang w:val="fr-FR" w:eastAsia="en-US"/>
              </w:rPr>
            </w:pPr>
          </w:p>
          <w:p w:rsidR="00CC69AF" w:rsidRPr="00CC69AF" w:rsidRDefault="00CC69AF" w:rsidP="00CC69AF">
            <w:pPr>
              <w:jc w:val="center"/>
              <w:rPr>
                <w:rFonts w:ascii="Simplified Arabic" w:eastAsia="Calibri" w:hAnsi="Calibri" w:cs="Simplified Arabic"/>
                <w:b/>
                <w:bCs/>
                <w:sz w:val="36"/>
                <w:szCs w:val="36"/>
                <w:lang w:val="fr-FR" w:eastAsia="en-US"/>
              </w:rPr>
            </w:pPr>
            <w:r w:rsidRPr="00CC69AF">
              <w:rPr>
                <w:rFonts w:ascii="Simplified Arabic" w:eastAsia="Calibri" w:hAnsi="Calibri" w:cs="Simplified Arabic" w:hint="cs"/>
                <w:b/>
                <w:bCs/>
                <w:sz w:val="36"/>
                <w:szCs w:val="36"/>
                <w:rtl/>
                <w:lang w:val="fr-FR" w:eastAsia="en-US"/>
              </w:rPr>
              <w:t xml:space="preserve">                  </w:t>
            </w:r>
          </w:p>
        </w:tc>
      </w:tr>
    </w:tbl>
    <w:p w:rsidR="00167943" w:rsidRDefault="00167943" w:rsidP="003352D7">
      <w:pPr>
        <w:jc w:val="center"/>
        <w:rPr>
          <w:rFonts w:ascii="Simplified Arabic" w:hAnsi="Simplified Arabic" w:cs="Simplified Arabic"/>
          <w:lang w:val="fr-FR" w:eastAsia="fr-FR"/>
        </w:rPr>
      </w:pPr>
    </w:p>
    <w:p w:rsidR="00167943" w:rsidRPr="00167943" w:rsidRDefault="00167943" w:rsidP="00167943">
      <w:pPr>
        <w:rPr>
          <w:rFonts w:ascii="Simplified Arabic" w:hAnsi="Simplified Arabic" w:cs="Simplified Arabic"/>
          <w:lang w:val="fr-FR" w:eastAsia="fr-FR"/>
        </w:rPr>
      </w:pPr>
    </w:p>
    <w:p w:rsidR="00167943" w:rsidRPr="00167943" w:rsidRDefault="00167943" w:rsidP="00167943">
      <w:pPr>
        <w:rPr>
          <w:rFonts w:ascii="Simplified Arabic" w:hAnsi="Simplified Arabic" w:cs="Simplified Arabic"/>
          <w:lang w:val="fr-FR" w:eastAsia="fr-FR"/>
        </w:rPr>
      </w:pPr>
    </w:p>
    <w:p w:rsidR="00167943" w:rsidRPr="00167943" w:rsidRDefault="00167943" w:rsidP="00167943">
      <w:pPr>
        <w:rPr>
          <w:rFonts w:ascii="Simplified Arabic" w:hAnsi="Simplified Arabic" w:cs="Simplified Arabic"/>
          <w:lang w:val="fr-FR" w:eastAsia="fr-FR"/>
        </w:rPr>
      </w:pPr>
    </w:p>
    <w:p w:rsidR="00167943" w:rsidRPr="00167943" w:rsidRDefault="00167943" w:rsidP="00167943">
      <w:pPr>
        <w:rPr>
          <w:rFonts w:ascii="Simplified Arabic" w:hAnsi="Simplified Arabic" w:cs="Simplified Arabic"/>
          <w:lang w:val="fr-FR" w:eastAsia="fr-FR"/>
        </w:rPr>
      </w:pPr>
    </w:p>
    <w:p w:rsidR="00167943" w:rsidRPr="00167943" w:rsidRDefault="00167943" w:rsidP="00167943">
      <w:pPr>
        <w:rPr>
          <w:rFonts w:ascii="Simplified Arabic" w:hAnsi="Simplified Arabic" w:cs="Simplified Arabic"/>
          <w:lang w:val="fr-FR" w:eastAsia="fr-FR"/>
        </w:rPr>
      </w:pPr>
    </w:p>
    <w:p w:rsidR="00167943" w:rsidRPr="00167943" w:rsidRDefault="00167943" w:rsidP="00167943">
      <w:pPr>
        <w:rPr>
          <w:rFonts w:ascii="Simplified Arabic" w:hAnsi="Simplified Arabic" w:cs="Simplified Arabic"/>
          <w:lang w:val="fr-FR" w:eastAsia="fr-FR"/>
        </w:rPr>
      </w:pPr>
    </w:p>
    <w:p w:rsidR="00167943" w:rsidRPr="00167943" w:rsidRDefault="00167943" w:rsidP="00167943">
      <w:pPr>
        <w:rPr>
          <w:rFonts w:ascii="Simplified Arabic" w:hAnsi="Simplified Arabic" w:cs="Simplified Arabic"/>
          <w:lang w:val="fr-FR" w:eastAsia="fr-FR"/>
        </w:rPr>
      </w:pPr>
    </w:p>
    <w:p w:rsidR="00167943" w:rsidRDefault="00167943" w:rsidP="00167943">
      <w:pPr>
        <w:rPr>
          <w:rFonts w:ascii="Simplified Arabic" w:hAnsi="Simplified Arabic" w:cs="Simplified Arabic"/>
          <w:lang w:val="fr-FR" w:eastAsia="fr-FR"/>
        </w:rPr>
      </w:pPr>
    </w:p>
    <w:p w:rsidR="003352D7" w:rsidRPr="00167943" w:rsidRDefault="00167943" w:rsidP="00167943">
      <w:pPr>
        <w:tabs>
          <w:tab w:val="left" w:pos="3422"/>
        </w:tabs>
        <w:rPr>
          <w:rFonts w:ascii="Simplified Arabic" w:hAnsi="Simplified Arabic" w:cs="Simplified Arabic"/>
          <w:lang w:val="fr-FR" w:eastAsia="fr-FR"/>
        </w:rPr>
      </w:pPr>
      <w:r>
        <w:rPr>
          <w:rFonts w:ascii="Simplified Arabic" w:hAnsi="Simplified Arabic" w:cs="Simplified Arabic"/>
          <w:rtl/>
          <w:lang w:val="fr-FR" w:eastAsia="fr-FR"/>
        </w:rPr>
        <w:tab/>
      </w:r>
      <w:bookmarkStart w:id="0" w:name="_GoBack"/>
      <w:bookmarkEnd w:id="0"/>
    </w:p>
    <w:sectPr w:rsidR="003352D7" w:rsidRPr="00167943" w:rsidSect="003352D7">
      <w:headerReference w:type="even" r:id="rId8"/>
      <w:headerReference w:type="default" r:id="rId9"/>
      <w:footerReference w:type="default" r:id="rId10"/>
      <w:headerReference w:type="first" r:id="rId11"/>
      <w:endnotePr>
        <w:numFmt w:val="arabicAbjad"/>
      </w:endnotePr>
      <w:pgSz w:w="11906" w:h="16838" w:code="9"/>
      <w:pgMar w:top="851" w:right="1134" w:bottom="851" w:left="1134" w:header="28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D6A" w:rsidRDefault="00B45D6A">
      <w:r>
        <w:separator/>
      </w:r>
    </w:p>
  </w:endnote>
  <w:endnote w:type="continuationSeparator" w:id="0">
    <w:p w:rsidR="00B45D6A" w:rsidRDefault="00B4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Batta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2"/>
      <w:tblW w:w="965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5"/>
      <w:gridCol w:w="4651"/>
    </w:tblGrid>
    <w:tr w:rsidR="003A4059" w:rsidRPr="001C1C6F" w:rsidTr="00BC5242">
      <w:trPr>
        <w:trHeight w:val="303"/>
        <w:jc w:val="center"/>
      </w:trPr>
      <w:tc>
        <w:tcPr>
          <w:tcW w:w="5005" w:type="dxa"/>
        </w:tcPr>
        <w:p w:rsidR="003A4059" w:rsidRPr="001C1C6F" w:rsidRDefault="003A4059" w:rsidP="003A4059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 xml:space="preserve">Hama </w:t>
          </w:r>
          <w:proofErr w:type="spellStart"/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>University</w:t>
          </w:r>
          <w:proofErr w:type="spellEnd"/>
          <w:r w:rsidRPr="00D00939">
            <w:rPr>
              <w:rFonts w:asciiTheme="minorBidi" w:hAnsiTheme="minorBidi" w:cstheme="minorBidi"/>
              <w:sz w:val="16"/>
              <w:szCs w:val="16"/>
              <w:lang w:eastAsia="en-US"/>
            </w:rPr>
            <w:t xml:space="preserve"> Journ</w:t>
          </w:r>
          <w:r w:rsidR="00167943">
            <w:rPr>
              <w:rFonts w:asciiTheme="minorBidi" w:hAnsiTheme="minorBidi" w:cstheme="minorBidi"/>
              <w:sz w:val="16"/>
              <w:szCs w:val="16"/>
              <w:lang w:eastAsia="en-US"/>
            </w:rPr>
            <w:t>al</w:t>
          </w:r>
          <w:r w:rsidR="001E4C5F">
            <w:rPr>
              <w:rFonts w:asciiTheme="minorBidi" w:hAnsiTheme="minorBidi" w:cstheme="minorBidi"/>
              <w:sz w:val="16"/>
              <w:szCs w:val="16"/>
              <w:lang w:eastAsia="en-US"/>
            </w:rPr>
            <w:t>-</w:t>
          </w:r>
          <w:proofErr w:type="spellStart"/>
          <w:r w:rsidR="001E4C5F">
            <w:rPr>
              <w:rFonts w:asciiTheme="minorBidi" w:hAnsiTheme="minorBidi" w:cstheme="minorBidi"/>
              <w:sz w:val="16"/>
              <w:szCs w:val="16"/>
              <w:lang w:eastAsia="en-US"/>
            </w:rPr>
            <w:t>Syria</w:t>
          </w:r>
          <w:proofErr w:type="spellEnd"/>
          <w:r w:rsidR="001E4C5F">
            <w:rPr>
              <w:rFonts w:asciiTheme="minorBidi" w:hAnsiTheme="minorBidi" w:cstheme="minorBidi"/>
              <w:sz w:val="16"/>
              <w:szCs w:val="16"/>
              <w:lang w:eastAsia="en-US"/>
            </w:rPr>
            <w:t>-Hama</w:t>
          </w:r>
        </w:p>
      </w:tc>
      <w:tc>
        <w:tcPr>
          <w:tcW w:w="4651" w:type="dxa"/>
        </w:tcPr>
        <w:p w:rsidR="003A4059" w:rsidRPr="001C1C6F" w:rsidRDefault="003A4059" w:rsidP="002D7D13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1C1C6F"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 xml:space="preserve">مجلة جامعة حماة </w:t>
          </w:r>
          <w:r w:rsidR="002D7D13"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>–</w:t>
          </w:r>
          <w:r w:rsidRPr="001C1C6F"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 xml:space="preserve"> سورية </w:t>
          </w:r>
          <w:r>
            <w:rPr>
              <w:rFonts w:asciiTheme="minorBidi" w:eastAsia="Times New Roman" w:hAnsiTheme="minorBidi" w:cstheme="minorBidi"/>
              <w:sz w:val="16"/>
              <w:szCs w:val="16"/>
              <w:rtl/>
              <w:lang w:val="en-US"/>
            </w:rPr>
            <w:t>– حما</w:t>
          </w:r>
          <w:r>
            <w:rPr>
              <w:rFonts w:asciiTheme="minorBidi" w:eastAsia="Times New Roman" w:hAnsiTheme="minorBidi" w:cstheme="minorBidi" w:hint="cs"/>
              <w:sz w:val="16"/>
              <w:szCs w:val="16"/>
              <w:rtl/>
              <w:lang w:val="en-US"/>
            </w:rPr>
            <w:t>ة</w:t>
          </w:r>
        </w:p>
      </w:tc>
    </w:tr>
    <w:tr w:rsidR="003A4059" w:rsidRPr="001C1C6F" w:rsidTr="00BC5242">
      <w:trPr>
        <w:trHeight w:val="292"/>
        <w:jc w:val="center"/>
      </w:trPr>
      <w:tc>
        <w:tcPr>
          <w:tcW w:w="5005" w:type="dxa"/>
        </w:tcPr>
        <w:p w:rsidR="003A4059" w:rsidRPr="00D00939" w:rsidRDefault="003A4059" w:rsidP="003A4059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</w:pPr>
          <w:r w:rsidRPr="00D00939"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  <w:t>https://hama-univ.edu.sy/ojs/index.php/huj/ar/index</w:t>
          </w:r>
        </w:p>
      </w:tc>
      <w:tc>
        <w:tcPr>
          <w:tcW w:w="4651" w:type="dxa"/>
        </w:tcPr>
        <w:p w:rsidR="003A4059" w:rsidRPr="001C1C6F" w:rsidRDefault="003A4059" w:rsidP="003A4059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rtl/>
              <w:lang w:eastAsia="en-US" w:bidi="ar-SY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 w:bidi="ar-SY"/>
            </w:rPr>
            <w:t>عنوان الموقع الإلكتروني</w:t>
          </w:r>
        </w:p>
      </w:tc>
    </w:tr>
    <w:tr w:rsidR="003A4059" w:rsidRPr="001C1C6F" w:rsidTr="00BC5242">
      <w:trPr>
        <w:trHeight w:val="306"/>
        <w:jc w:val="center"/>
      </w:trPr>
      <w:tc>
        <w:tcPr>
          <w:tcW w:w="5005" w:type="dxa"/>
        </w:tcPr>
        <w:p w:rsidR="003A4059" w:rsidRPr="00D00939" w:rsidRDefault="003A4059" w:rsidP="003A4059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</w:pPr>
          <w:r w:rsidRPr="00D00939">
            <w:rPr>
              <w:rFonts w:asciiTheme="minorBidi" w:hAnsiTheme="minorBidi" w:cstheme="minorBidi"/>
              <w:color w:val="0000FF"/>
              <w:sz w:val="16"/>
              <w:szCs w:val="16"/>
              <w:u w:val="single"/>
              <w:lang w:eastAsia="en-US"/>
            </w:rPr>
            <w:t>journal.hama@gmail.com</w:t>
          </w:r>
        </w:p>
      </w:tc>
      <w:tc>
        <w:tcPr>
          <w:tcW w:w="4651" w:type="dxa"/>
        </w:tcPr>
        <w:p w:rsidR="003A4059" w:rsidRPr="001C1C6F" w:rsidRDefault="003A4059" w:rsidP="003A4059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البريد الالكتروني</w:t>
          </w:r>
        </w:p>
      </w:tc>
    </w:tr>
    <w:tr w:rsidR="003A4059" w:rsidRPr="001C1C6F" w:rsidTr="00BC5242">
      <w:trPr>
        <w:trHeight w:val="306"/>
        <w:jc w:val="center"/>
      </w:trPr>
      <w:tc>
        <w:tcPr>
          <w:tcW w:w="5005" w:type="dxa"/>
        </w:tcPr>
        <w:p w:rsidR="003A4059" w:rsidRPr="001C1C6F" w:rsidRDefault="003A4059" w:rsidP="003A4059">
          <w:pPr>
            <w:tabs>
              <w:tab w:val="center" w:pos="4153"/>
              <w:tab w:val="right" w:pos="8306"/>
            </w:tabs>
            <w:bidi w:val="0"/>
            <w:rPr>
              <w:rFonts w:asciiTheme="minorBidi" w:hAnsiTheme="minorBidi" w:cstheme="minorBidi"/>
              <w:sz w:val="16"/>
              <w:szCs w:val="16"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013</w:t>
          </w:r>
          <w:r>
            <w:rPr>
              <w:rFonts w:asciiTheme="minorBidi" w:hAnsiTheme="minorBidi" w:cstheme="minorBidi" w:hint="cs"/>
              <w:sz w:val="16"/>
              <w:szCs w:val="16"/>
              <w:rtl/>
              <w:lang w:eastAsia="en-US"/>
            </w:rPr>
            <w:t>2319031</w:t>
          </w:r>
        </w:p>
      </w:tc>
      <w:tc>
        <w:tcPr>
          <w:tcW w:w="4651" w:type="dxa"/>
        </w:tcPr>
        <w:p w:rsidR="003A4059" w:rsidRPr="001C1C6F" w:rsidRDefault="003A4059" w:rsidP="003A4059">
          <w:pPr>
            <w:tabs>
              <w:tab w:val="center" w:pos="4153"/>
              <w:tab w:val="right" w:pos="8306"/>
            </w:tabs>
            <w:bidi w:val="0"/>
            <w:jc w:val="right"/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</w:pPr>
          <w:r w:rsidRPr="001C1C6F">
            <w:rPr>
              <w:rFonts w:asciiTheme="minorBidi" w:hAnsiTheme="minorBidi" w:cstheme="minorBidi"/>
              <w:sz w:val="16"/>
              <w:szCs w:val="16"/>
              <w:rtl/>
              <w:lang w:eastAsia="en-US"/>
            </w:rPr>
            <w:t>رقم الهاتف</w:t>
          </w:r>
        </w:p>
      </w:tc>
    </w:tr>
  </w:tbl>
  <w:p w:rsidR="00004030" w:rsidRDefault="00004030" w:rsidP="003352D7">
    <w:pPr>
      <w:pStyle w:val="ListParagraph"/>
      <w:contextualSpacing w:val="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D6A" w:rsidRDefault="00B45D6A">
      <w:r>
        <w:separator/>
      </w:r>
    </w:p>
  </w:footnote>
  <w:footnote w:type="continuationSeparator" w:id="0">
    <w:p w:rsidR="00B45D6A" w:rsidRDefault="00B45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65E" w:rsidRDefault="00B45D6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93141" o:spid="_x0000_s2050" type="#_x0000_t136" style="position:absolute;left:0;text-align:left;margin-left:0;margin-top:0;width:533.85pt;height:145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84" w:type="dxa"/>
      <w:jc w:val="center"/>
      <w:tblCellSpacing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126"/>
      <w:gridCol w:w="1843"/>
      <w:gridCol w:w="4415"/>
    </w:tblGrid>
    <w:tr w:rsidR="00004030" w:rsidRPr="00B32872" w:rsidTr="00014895">
      <w:trPr>
        <w:cantSplit/>
        <w:trHeight w:val="1886"/>
        <w:tblCellSpacing w:w="20" w:type="dxa"/>
        <w:jc w:val="center"/>
      </w:trPr>
      <w:tc>
        <w:tcPr>
          <w:tcW w:w="5066" w:type="dxa"/>
          <w:vAlign w:val="center"/>
        </w:tcPr>
        <w:p w:rsidR="00004030" w:rsidRPr="00B32872" w:rsidRDefault="00004030" w:rsidP="00154430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Syrian Arab Republic</w:t>
          </w:r>
        </w:p>
        <w:p w:rsidR="00004030" w:rsidRPr="00B32872" w:rsidRDefault="00004030" w:rsidP="00154430">
          <w:pPr>
            <w:bidi w:val="0"/>
            <w:spacing w:line="360" w:lineRule="auto"/>
            <w:ind w:right="-227"/>
            <w:rPr>
              <w:rStyle w:val="Strong"/>
              <w:sz w:val="22"/>
              <w:szCs w:val="22"/>
              <w:lang w:val="en-GB"/>
            </w:rPr>
          </w:pPr>
          <w:r w:rsidRPr="00B32872">
            <w:rPr>
              <w:rStyle w:val="Strong"/>
              <w:sz w:val="22"/>
              <w:szCs w:val="22"/>
            </w:rPr>
            <w:t xml:space="preserve">Ministry of </w:t>
          </w:r>
          <w:r>
            <w:rPr>
              <w:rStyle w:val="Strong"/>
              <w:sz w:val="22"/>
              <w:szCs w:val="22"/>
            </w:rPr>
            <w:t>H</w:t>
          </w:r>
          <w:r w:rsidRPr="00B32872">
            <w:rPr>
              <w:rStyle w:val="Strong"/>
              <w:sz w:val="22"/>
              <w:szCs w:val="22"/>
            </w:rPr>
            <w:t xml:space="preserve">igher Education &amp; </w:t>
          </w:r>
          <w:r>
            <w:rPr>
              <w:rStyle w:val="Strong"/>
              <w:sz w:val="22"/>
              <w:szCs w:val="22"/>
            </w:rPr>
            <w:t xml:space="preserve">Scientific </w:t>
          </w:r>
          <w:r w:rsidRPr="00B32872">
            <w:rPr>
              <w:rStyle w:val="Strong"/>
              <w:sz w:val="22"/>
              <w:szCs w:val="22"/>
            </w:rPr>
            <w:t>Research</w:t>
          </w:r>
        </w:p>
        <w:p w:rsidR="00004030" w:rsidRPr="00B32872" w:rsidRDefault="00004030" w:rsidP="00154430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Hama University</w:t>
          </w:r>
        </w:p>
        <w:p w:rsidR="00004030" w:rsidRPr="00353C5E" w:rsidRDefault="003A4059" w:rsidP="00154430">
          <w:pPr>
            <w:spacing w:line="360" w:lineRule="auto"/>
            <w:ind w:right="-227"/>
            <w:jc w:val="center"/>
            <w:rPr>
              <w:b/>
              <w:bCs/>
              <w:sz w:val="28"/>
              <w:szCs w:val="28"/>
            </w:rPr>
          </w:pPr>
          <w:r w:rsidRPr="003A4059">
            <w:rPr>
              <w:b/>
              <w:bCs/>
            </w:rPr>
            <w:t>Hama University Journal</w:t>
          </w:r>
        </w:p>
      </w:tc>
      <w:tc>
        <w:tcPr>
          <w:tcW w:w="1803" w:type="dxa"/>
          <w:vAlign w:val="center"/>
        </w:tcPr>
        <w:p w:rsidR="00004030" w:rsidRPr="00353C5E" w:rsidRDefault="00004030" w:rsidP="00154430">
          <w:pPr>
            <w:jc w:val="center"/>
            <w:rPr>
              <w:sz w:val="28"/>
              <w:szCs w:val="28"/>
              <w:rtl/>
              <w:lang w:bidi="ar-SY"/>
            </w:rPr>
          </w:pPr>
          <w:r>
            <w:rPr>
              <w:noProof/>
              <w:sz w:val="28"/>
              <w:szCs w:val="28"/>
              <w:lang w:eastAsia="en-US"/>
            </w:rPr>
            <w:drawing>
              <wp:inline distT="0" distB="0" distL="0" distR="0" wp14:anchorId="256617D7" wp14:editId="58AD508C">
                <wp:extent cx="1005840" cy="1005840"/>
                <wp:effectExtent l="0" t="0" r="0" b="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 ‫‬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5" w:type="dxa"/>
          <w:vAlign w:val="center"/>
        </w:tcPr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الجمهورية العربية السورية</w:t>
          </w:r>
        </w:p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وزارة التعليم العالي والبحث العلمي</w:t>
          </w:r>
        </w:p>
        <w:p w:rsidR="00004030" w:rsidRPr="00B32872" w:rsidRDefault="00004030" w:rsidP="00154430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جــامعـــة حمــاة</w:t>
          </w:r>
        </w:p>
        <w:p w:rsidR="00004030" w:rsidRPr="00BE1ECA" w:rsidRDefault="003A4059" w:rsidP="00154430">
          <w:pPr>
            <w:jc w:val="center"/>
            <w:rPr>
              <w:b/>
              <w:bCs/>
              <w:sz w:val="28"/>
              <w:szCs w:val="28"/>
              <w:rtl/>
            </w:rPr>
          </w:pPr>
          <w:r w:rsidRPr="003A4059">
            <w:rPr>
              <w:rFonts w:cs="PT Bold Heading"/>
              <w:b/>
              <w:bCs/>
              <w:rtl/>
            </w:rPr>
            <w:t xml:space="preserve">مجلة جامعة حماة </w:t>
          </w:r>
        </w:p>
      </w:tc>
    </w:tr>
  </w:tbl>
  <w:p w:rsidR="00004030" w:rsidRPr="00014895" w:rsidRDefault="00B45D6A" w:rsidP="00A34DB0">
    <w:pPr>
      <w:pStyle w:val="Header"/>
      <w:rPr>
        <w:sz w:val="28"/>
        <w:szCs w:val="28"/>
        <w:rtl/>
        <w:lang w:bidi="ar-SY"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93142" o:spid="_x0000_s2053" type="#_x0000_t136" style="position:absolute;left:0;text-align:left;margin-left:0;margin-top:0;width:543.1pt;height:145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  <w:p w:rsidR="00004030" w:rsidRPr="00A34DB0" w:rsidRDefault="00004030" w:rsidP="00A34DB0">
    <w:pPr>
      <w:pStyle w:val="Header"/>
      <w:rPr>
        <w:lang w:bidi="ar-SY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680" w:type="dxa"/>
      <w:jc w:val="center"/>
      <w:tblCellSpacing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571"/>
      <w:gridCol w:w="1769"/>
      <w:gridCol w:w="4340"/>
    </w:tblGrid>
    <w:tr w:rsidR="00004030" w:rsidRPr="00353C5E" w:rsidTr="00E31BCA">
      <w:trPr>
        <w:cantSplit/>
        <w:trHeight w:val="1886"/>
        <w:tblCellSpacing w:w="20" w:type="dxa"/>
        <w:jc w:val="center"/>
      </w:trPr>
      <w:tc>
        <w:tcPr>
          <w:tcW w:w="5511" w:type="dxa"/>
          <w:vAlign w:val="center"/>
        </w:tcPr>
        <w:p w:rsidR="00004030" w:rsidRPr="00B32872" w:rsidRDefault="00004030" w:rsidP="00910F6D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Syrian Arab Republic</w:t>
          </w:r>
        </w:p>
        <w:p w:rsidR="00004030" w:rsidRPr="00B32872" w:rsidRDefault="00004030" w:rsidP="00910F6D">
          <w:pPr>
            <w:bidi w:val="0"/>
            <w:spacing w:line="360" w:lineRule="auto"/>
            <w:ind w:right="-227"/>
            <w:rPr>
              <w:rStyle w:val="Strong"/>
              <w:sz w:val="22"/>
              <w:szCs w:val="22"/>
              <w:lang w:val="en-GB"/>
            </w:rPr>
          </w:pPr>
          <w:r w:rsidRPr="00B32872">
            <w:rPr>
              <w:rStyle w:val="Strong"/>
              <w:sz w:val="22"/>
              <w:szCs w:val="22"/>
            </w:rPr>
            <w:t xml:space="preserve">Ministry of </w:t>
          </w:r>
          <w:r>
            <w:rPr>
              <w:rStyle w:val="Strong"/>
              <w:sz w:val="22"/>
              <w:szCs w:val="22"/>
            </w:rPr>
            <w:t>H</w:t>
          </w:r>
          <w:r w:rsidRPr="00B32872">
            <w:rPr>
              <w:rStyle w:val="Strong"/>
              <w:sz w:val="22"/>
              <w:szCs w:val="22"/>
            </w:rPr>
            <w:t xml:space="preserve">igher Education &amp; </w:t>
          </w:r>
          <w:r>
            <w:rPr>
              <w:rStyle w:val="Strong"/>
              <w:sz w:val="22"/>
              <w:szCs w:val="22"/>
            </w:rPr>
            <w:t xml:space="preserve">Scientific </w:t>
          </w:r>
          <w:r w:rsidRPr="00B32872">
            <w:rPr>
              <w:rStyle w:val="Strong"/>
              <w:sz w:val="22"/>
              <w:szCs w:val="22"/>
            </w:rPr>
            <w:t>Research</w:t>
          </w:r>
        </w:p>
        <w:p w:rsidR="00004030" w:rsidRPr="00B32872" w:rsidRDefault="00004030" w:rsidP="00910F6D">
          <w:pPr>
            <w:spacing w:line="360" w:lineRule="auto"/>
            <w:ind w:right="-227"/>
            <w:jc w:val="center"/>
            <w:rPr>
              <w:b/>
              <w:bCs/>
              <w:rtl/>
            </w:rPr>
          </w:pPr>
          <w:r w:rsidRPr="00B32872">
            <w:rPr>
              <w:b/>
              <w:bCs/>
            </w:rPr>
            <w:t>Hama University</w:t>
          </w:r>
        </w:p>
        <w:p w:rsidR="00004030" w:rsidRPr="00353C5E" w:rsidRDefault="00323410" w:rsidP="00910F6D">
          <w:pPr>
            <w:spacing w:line="360" w:lineRule="auto"/>
            <w:ind w:right="-227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</w:rPr>
            <w:t>Journal</w:t>
          </w:r>
          <w:r w:rsidR="00004030" w:rsidRPr="00B32872">
            <w:rPr>
              <w:b/>
              <w:bCs/>
            </w:rPr>
            <w:t xml:space="preserve"> of Hama University</w:t>
          </w:r>
          <w:r w:rsidR="00351C9C">
            <w:rPr>
              <w:b/>
              <w:bCs/>
            </w:rPr>
            <w:t xml:space="preserve"> for </w:t>
          </w:r>
          <w:r w:rsidR="00092BA9" w:rsidRPr="00014895">
            <w:rPr>
              <w:b/>
              <w:bCs/>
            </w:rPr>
            <w:t xml:space="preserve">Humanities </w:t>
          </w:r>
          <w:r w:rsidR="00351C9C" w:rsidRPr="00014895">
            <w:rPr>
              <w:b/>
              <w:bCs/>
            </w:rPr>
            <w:t>Science</w:t>
          </w:r>
        </w:p>
      </w:tc>
      <w:tc>
        <w:tcPr>
          <w:tcW w:w="1729" w:type="dxa"/>
          <w:vAlign w:val="center"/>
        </w:tcPr>
        <w:p w:rsidR="00004030" w:rsidRPr="00353C5E" w:rsidRDefault="00004030" w:rsidP="00910F6D">
          <w:pPr>
            <w:jc w:val="center"/>
            <w:rPr>
              <w:sz w:val="28"/>
              <w:szCs w:val="28"/>
              <w:rtl/>
              <w:lang w:bidi="ar-SY"/>
            </w:rPr>
          </w:pPr>
          <w:r>
            <w:rPr>
              <w:noProof/>
              <w:sz w:val="28"/>
              <w:szCs w:val="28"/>
              <w:lang w:eastAsia="en-US"/>
            </w:rPr>
            <w:drawing>
              <wp:inline distT="0" distB="0" distL="0" distR="0" wp14:anchorId="0BF7E29B" wp14:editId="3FBCFC52">
                <wp:extent cx="828675" cy="990600"/>
                <wp:effectExtent l="0" t="0" r="9525" b="0"/>
                <wp:docPr id="2" name="صورة 3" descr="2 ‫‬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 ‫‬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0" w:type="dxa"/>
          <w:vAlign w:val="center"/>
        </w:tcPr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الجمهورية العربية السورية</w:t>
          </w:r>
        </w:p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وزارة التعليم العالي والبحث العلمي</w:t>
          </w:r>
        </w:p>
        <w:p w:rsidR="00004030" w:rsidRPr="00B32872" w:rsidRDefault="00004030" w:rsidP="00910F6D">
          <w:pPr>
            <w:jc w:val="center"/>
            <w:rPr>
              <w:rFonts w:cs="PT Bold Heading"/>
              <w:b/>
              <w:bCs/>
              <w:rtl/>
            </w:rPr>
          </w:pPr>
          <w:r w:rsidRPr="00B32872">
            <w:rPr>
              <w:rFonts w:cs="PT Bold Heading" w:hint="cs"/>
              <w:b/>
              <w:bCs/>
              <w:rtl/>
            </w:rPr>
            <w:t>جــامعـــة حمــاة</w:t>
          </w:r>
        </w:p>
        <w:p w:rsidR="00004030" w:rsidRPr="00BE1ECA" w:rsidRDefault="00004030" w:rsidP="00910F6D">
          <w:pPr>
            <w:jc w:val="center"/>
            <w:rPr>
              <w:b/>
              <w:bCs/>
              <w:sz w:val="28"/>
              <w:szCs w:val="28"/>
              <w:rtl/>
            </w:rPr>
          </w:pPr>
          <w:r w:rsidRPr="00B32872">
            <w:rPr>
              <w:rFonts w:cs="PT Bold Heading"/>
              <w:b/>
              <w:bCs/>
              <w:rtl/>
            </w:rPr>
            <w:t xml:space="preserve">مجلة جامعة </w:t>
          </w:r>
          <w:r w:rsidRPr="00014895">
            <w:rPr>
              <w:rFonts w:cs="PT Bold Heading"/>
              <w:b/>
              <w:bCs/>
              <w:rtl/>
            </w:rPr>
            <w:t>حماة</w:t>
          </w:r>
          <w:r w:rsidRPr="00014895">
            <w:rPr>
              <w:rFonts w:cs="PT Bold Heading"/>
              <w:b/>
              <w:bCs/>
            </w:rPr>
            <w:t xml:space="preserve"> </w:t>
          </w:r>
          <w:r w:rsidR="00385819" w:rsidRPr="00014895">
            <w:rPr>
              <w:rFonts w:cs="PT Bold Heading" w:hint="cs"/>
              <w:b/>
              <w:bCs/>
              <w:rtl/>
            </w:rPr>
            <w:t>للعلوم الإنسانية</w:t>
          </w:r>
        </w:p>
      </w:tc>
    </w:tr>
  </w:tbl>
  <w:p w:rsidR="00004030" w:rsidRPr="00353C5E" w:rsidRDefault="00B45D6A" w:rsidP="00910F6D">
    <w:pPr>
      <w:pStyle w:val="Header"/>
      <w:ind w:left="-143"/>
      <w:rPr>
        <w:sz w:val="28"/>
        <w:szCs w:val="28"/>
        <w:rtl/>
        <w:lang w:bidi="ar-SY"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93140" o:spid="_x0000_s2052" type="#_x0000_t136" style="position:absolute;left:0;text-align:left;margin-left:0;margin-top:0;width:533.85pt;height:145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جلة جامعة حما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545D"/>
    <w:multiLevelType w:val="hybridMultilevel"/>
    <w:tmpl w:val="E5D84360"/>
    <w:lvl w:ilvl="0" w:tplc="FE34A8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873D5"/>
    <w:multiLevelType w:val="hybridMultilevel"/>
    <w:tmpl w:val="F60A8A52"/>
    <w:lvl w:ilvl="0" w:tplc="0409000F">
      <w:start w:val="1"/>
      <w:numFmt w:val="decimal"/>
      <w:lvlText w:val="%1."/>
      <w:lvlJc w:val="left"/>
      <w:pPr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04E45805"/>
    <w:multiLevelType w:val="hybridMultilevel"/>
    <w:tmpl w:val="93BAD53E"/>
    <w:lvl w:ilvl="0" w:tplc="378E914E">
      <w:start w:val="1"/>
      <w:numFmt w:val="decimal"/>
      <w:lvlText w:val="%1-"/>
      <w:lvlJc w:val="left"/>
      <w:pPr>
        <w:ind w:left="424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144" w:hanging="360"/>
      </w:pPr>
    </w:lvl>
    <w:lvl w:ilvl="2" w:tplc="0409001B" w:tentative="1">
      <w:start w:val="1"/>
      <w:numFmt w:val="lowerRoman"/>
      <w:lvlText w:val="%3."/>
      <w:lvlJc w:val="right"/>
      <w:pPr>
        <w:ind w:left="1864" w:hanging="180"/>
      </w:pPr>
    </w:lvl>
    <w:lvl w:ilvl="3" w:tplc="0409000F" w:tentative="1">
      <w:start w:val="1"/>
      <w:numFmt w:val="decimal"/>
      <w:lvlText w:val="%4."/>
      <w:lvlJc w:val="left"/>
      <w:pPr>
        <w:ind w:left="2584" w:hanging="360"/>
      </w:pPr>
    </w:lvl>
    <w:lvl w:ilvl="4" w:tplc="04090019" w:tentative="1">
      <w:start w:val="1"/>
      <w:numFmt w:val="lowerLetter"/>
      <w:lvlText w:val="%5."/>
      <w:lvlJc w:val="left"/>
      <w:pPr>
        <w:ind w:left="3304" w:hanging="360"/>
      </w:pPr>
    </w:lvl>
    <w:lvl w:ilvl="5" w:tplc="0409001B" w:tentative="1">
      <w:start w:val="1"/>
      <w:numFmt w:val="lowerRoman"/>
      <w:lvlText w:val="%6."/>
      <w:lvlJc w:val="right"/>
      <w:pPr>
        <w:ind w:left="4024" w:hanging="180"/>
      </w:pPr>
    </w:lvl>
    <w:lvl w:ilvl="6" w:tplc="0409000F" w:tentative="1">
      <w:start w:val="1"/>
      <w:numFmt w:val="decimal"/>
      <w:lvlText w:val="%7."/>
      <w:lvlJc w:val="left"/>
      <w:pPr>
        <w:ind w:left="4744" w:hanging="360"/>
      </w:pPr>
    </w:lvl>
    <w:lvl w:ilvl="7" w:tplc="04090019" w:tentative="1">
      <w:start w:val="1"/>
      <w:numFmt w:val="lowerLetter"/>
      <w:lvlText w:val="%8."/>
      <w:lvlJc w:val="left"/>
      <w:pPr>
        <w:ind w:left="5464" w:hanging="360"/>
      </w:pPr>
    </w:lvl>
    <w:lvl w:ilvl="8" w:tplc="040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3" w15:restartNumberingAfterBreak="0">
    <w:nsid w:val="06286027"/>
    <w:multiLevelType w:val="hybridMultilevel"/>
    <w:tmpl w:val="F5B6DA68"/>
    <w:lvl w:ilvl="0" w:tplc="6C6C074C">
      <w:start w:val="1"/>
      <w:numFmt w:val="arabicAlpha"/>
      <w:lvlText w:val="%1-"/>
      <w:lvlJc w:val="left"/>
      <w:pPr>
        <w:ind w:left="785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796" w:hanging="360"/>
      </w:pPr>
    </w:lvl>
    <w:lvl w:ilvl="2" w:tplc="0409001B" w:tentative="1">
      <w:start w:val="1"/>
      <w:numFmt w:val="lowerRoman"/>
      <w:lvlText w:val="%3."/>
      <w:lvlJc w:val="right"/>
      <w:pPr>
        <w:ind w:left="2516" w:hanging="180"/>
      </w:pPr>
    </w:lvl>
    <w:lvl w:ilvl="3" w:tplc="0409000F" w:tentative="1">
      <w:start w:val="1"/>
      <w:numFmt w:val="decimal"/>
      <w:lvlText w:val="%4."/>
      <w:lvlJc w:val="left"/>
      <w:pPr>
        <w:ind w:left="3236" w:hanging="360"/>
      </w:pPr>
    </w:lvl>
    <w:lvl w:ilvl="4" w:tplc="04090019" w:tentative="1">
      <w:start w:val="1"/>
      <w:numFmt w:val="lowerLetter"/>
      <w:lvlText w:val="%5."/>
      <w:lvlJc w:val="left"/>
      <w:pPr>
        <w:ind w:left="3956" w:hanging="360"/>
      </w:pPr>
    </w:lvl>
    <w:lvl w:ilvl="5" w:tplc="0409001B" w:tentative="1">
      <w:start w:val="1"/>
      <w:numFmt w:val="lowerRoman"/>
      <w:lvlText w:val="%6."/>
      <w:lvlJc w:val="right"/>
      <w:pPr>
        <w:ind w:left="4676" w:hanging="180"/>
      </w:pPr>
    </w:lvl>
    <w:lvl w:ilvl="6" w:tplc="0409000F" w:tentative="1">
      <w:start w:val="1"/>
      <w:numFmt w:val="decimal"/>
      <w:lvlText w:val="%7."/>
      <w:lvlJc w:val="left"/>
      <w:pPr>
        <w:ind w:left="5396" w:hanging="360"/>
      </w:pPr>
    </w:lvl>
    <w:lvl w:ilvl="7" w:tplc="04090019" w:tentative="1">
      <w:start w:val="1"/>
      <w:numFmt w:val="lowerLetter"/>
      <w:lvlText w:val="%8."/>
      <w:lvlJc w:val="left"/>
      <w:pPr>
        <w:ind w:left="6116" w:hanging="360"/>
      </w:pPr>
    </w:lvl>
    <w:lvl w:ilvl="8" w:tplc="0409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 w15:restartNumberingAfterBreak="0">
    <w:nsid w:val="0679756F"/>
    <w:multiLevelType w:val="hybridMultilevel"/>
    <w:tmpl w:val="8AFA255E"/>
    <w:lvl w:ilvl="0" w:tplc="505EAD30">
      <w:start w:val="1"/>
      <w:numFmt w:val="decimal"/>
      <w:lvlText w:val="%1)"/>
      <w:lvlJc w:val="left"/>
      <w:pPr>
        <w:ind w:left="42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5" w15:restartNumberingAfterBreak="0">
    <w:nsid w:val="0A6731A0"/>
    <w:multiLevelType w:val="hybridMultilevel"/>
    <w:tmpl w:val="A7F269D0"/>
    <w:lvl w:ilvl="0" w:tplc="7BA25E78">
      <w:start w:val="1"/>
      <w:numFmt w:val="arabicAlpha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6" w15:restartNumberingAfterBreak="0">
    <w:nsid w:val="0E0471B2"/>
    <w:multiLevelType w:val="hybridMultilevel"/>
    <w:tmpl w:val="2DA0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410ED"/>
    <w:multiLevelType w:val="hybridMultilevel"/>
    <w:tmpl w:val="58B0AAAE"/>
    <w:lvl w:ilvl="0" w:tplc="F6CEF778">
      <w:start w:val="1"/>
      <w:numFmt w:val="arabicAlpha"/>
      <w:lvlText w:val="%1-"/>
      <w:lvlJc w:val="left"/>
      <w:pPr>
        <w:ind w:left="420" w:hanging="360"/>
      </w:pPr>
      <w:rPr>
        <w:rFonts w:ascii="Microsoft Sans Serif" w:eastAsia="Microsoft Sans Serif" w:hAnsi="Microsoft Sans Serif" w:cs="Microsoft Sans Serif" w:hint="default"/>
        <w:color w:val="auto"/>
        <w:w w:val="74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9021E55"/>
    <w:multiLevelType w:val="hybridMultilevel"/>
    <w:tmpl w:val="92EE20CA"/>
    <w:lvl w:ilvl="0" w:tplc="DB38A558">
      <w:start w:val="1"/>
      <w:numFmt w:val="arabicAlpha"/>
      <w:lvlText w:val="%1-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1A9A41AE"/>
    <w:multiLevelType w:val="hybridMultilevel"/>
    <w:tmpl w:val="D50CBF18"/>
    <w:lvl w:ilvl="0" w:tplc="D060ABE4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B246C80"/>
    <w:multiLevelType w:val="hybridMultilevel"/>
    <w:tmpl w:val="59F47832"/>
    <w:lvl w:ilvl="0" w:tplc="04090009">
      <w:start w:val="1"/>
      <w:numFmt w:val="bullet"/>
      <w:lvlText w:val=""/>
      <w:lvlJc w:val="left"/>
      <w:pPr>
        <w:ind w:left="7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 w15:restartNumberingAfterBreak="0">
    <w:nsid w:val="24D81EC2"/>
    <w:multiLevelType w:val="hybridMultilevel"/>
    <w:tmpl w:val="48D2EC8A"/>
    <w:lvl w:ilvl="0" w:tplc="886C2582">
      <w:start w:val="1"/>
      <w:numFmt w:val="arabicAlpha"/>
      <w:lvlText w:val="%1)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28284EAB"/>
    <w:multiLevelType w:val="hybridMultilevel"/>
    <w:tmpl w:val="6EA89C32"/>
    <w:lvl w:ilvl="0" w:tplc="CA1AE05E">
      <w:start w:val="1"/>
      <w:numFmt w:val="arabicAlpha"/>
      <w:lvlText w:val="%1-"/>
      <w:lvlJc w:val="left"/>
      <w:pPr>
        <w:ind w:left="429" w:hanging="360"/>
      </w:pPr>
      <w:rPr>
        <w:rFonts w:ascii="Simplified Arabic" w:eastAsia="Times New Roman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3" w15:restartNumberingAfterBreak="0">
    <w:nsid w:val="2A7C21F4"/>
    <w:multiLevelType w:val="hybridMultilevel"/>
    <w:tmpl w:val="A4A25174"/>
    <w:lvl w:ilvl="0" w:tplc="6A442108">
      <w:start w:val="10"/>
      <w:numFmt w:val="bullet"/>
      <w:lvlText w:val="-"/>
      <w:lvlJc w:val="left"/>
      <w:pPr>
        <w:ind w:left="42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4" w:hanging="360"/>
      </w:pPr>
      <w:rPr>
        <w:rFonts w:ascii="Wingdings" w:hAnsi="Wingdings" w:hint="default"/>
      </w:rPr>
    </w:lvl>
  </w:abstractNum>
  <w:abstractNum w:abstractNumId="14" w15:restartNumberingAfterBreak="0">
    <w:nsid w:val="2CD23434"/>
    <w:multiLevelType w:val="hybridMultilevel"/>
    <w:tmpl w:val="E45E9EFC"/>
    <w:lvl w:ilvl="0" w:tplc="09E01430">
      <w:start w:val="1"/>
      <w:numFmt w:val="arabicAlpha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B273E"/>
    <w:multiLevelType w:val="hybridMultilevel"/>
    <w:tmpl w:val="A1B65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2223A"/>
    <w:multiLevelType w:val="hybridMultilevel"/>
    <w:tmpl w:val="E054B2B4"/>
    <w:lvl w:ilvl="0" w:tplc="B0BCC69C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4" w:hanging="360"/>
      </w:pPr>
    </w:lvl>
    <w:lvl w:ilvl="2" w:tplc="0409001B" w:tentative="1">
      <w:start w:val="1"/>
      <w:numFmt w:val="lowerRoman"/>
      <w:lvlText w:val="%3."/>
      <w:lvlJc w:val="right"/>
      <w:pPr>
        <w:ind w:left="1864" w:hanging="180"/>
      </w:pPr>
    </w:lvl>
    <w:lvl w:ilvl="3" w:tplc="0409000F" w:tentative="1">
      <w:start w:val="1"/>
      <w:numFmt w:val="decimal"/>
      <w:lvlText w:val="%4."/>
      <w:lvlJc w:val="left"/>
      <w:pPr>
        <w:ind w:left="2584" w:hanging="360"/>
      </w:pPr>
    </w:lvl>
    <w:lvl w:ilvl="4" w:tplc="04090019" w:tentative="1">
      <w:start w:val="1"/>
      <w:numFmt w:val="lowerLetter"/>
      <w:lvlText w:val="%5."/>
      <w:lvlJc w:val="left"/>
      <w:pPr>
        <w:ind w:left="3304" w:hanging="360"/>
      </w:pPr>
    </w:lvl>
    <w:lvl w:ilvl="5" w:tplc="0409001B" w:tentative="1">
      <w:start w:val="1"/>
      <w:numFmt w:val="lowerRoman"/>
      <w:lvlText w:val="%6."/>
      <w:lvlJc w:val="right"/>
      <w:pPr>
        <w:ind w:left="4024" w:hanging="180"/>
      </w:pPr>
    </w:lvl>
    <w:lvl w:ilvl="6" w:tplc="0409000F" w:tentative="1">
      <w:start w:val="1"/>
      <w:numFmt w:val="decimal"/>
      <w:lvlText w:val="%7."/>
      <w:lvlJc w:val="left"/>
      <w:pPr>
        <w:ind w:left="4744" w:hanging="360"/>
      </w:pPr>
    </w:lvl>
    <w:lvl w:ilvl="7" w:tplc="04090019" w:tentative="1">
      <w:start w:val="1"/>
      <w:numFmt w:val="lowerLetter"/>
      <w:lvlText w:val="%8."/>
      <w:lvlJc w:val="left"/>
      <w:pPr>
        <w:ind w:left="5464" w:hanging="360"/>
      </w:pPr>
    </w:lvl>
    <w:lvl w:ilvl="8" w:tplc="040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17" w15:restartNumberingAfterBreak="0">
    <w:nsid w:val="4B623CA8"/>
    <w:multiLevelType w:val="hybridMultilevel"/>
    <w:tmpl w:val="24C87C96"/>
    <w:lvl w:ilvl="0" w:tplc="04090001">
      <w:numFmt w:val="bullet"/>
      <w:lvlText w:val="-"/>
      <w:lvlJc w:val="left"/>
      <w:pPr>
        <w:ind w:left="36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75A31"/>
    <w:multiLevelType w:val="hybridMultilevel"/>
    <w:tmpl w:val="BDA4D2FA"/>
    <w:lvl w:ilvl="0" w:tplc="683AD6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F81E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EA0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A4F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876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F21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8A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8AB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E8E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732ED"/>
    <w:multiLevelType w:val="hybridMultilevel"/>
    <w:tmpl w:val="B3148B82"/>
    <w:lvl w:ilvl="0" w:tplc="7CC621EC">
      <w:start w:val="1"/>
      <w:numFmt w:val="arabicAlpha"/>
      <w:lvlText w:val="%1-"/>
      <w:lvlJc w:val="left"/>
      <w:pPr>
        <w:ind w:left="643" w:hanging="360"/>
      </w:pPr>
      <w:rPr>
        <w:rFonts w:ascii="Simplified Arabic" w:eastAsia="Times New Roman" w:hAnsi="Simplified Arabic" w:cs="Simplified Arabic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D777D"/>
    <w:multiLevelType w:val="hybridMultilevel"/>
    <w:tmpl w:val="6D76BD96"/>
    <w:lvl w:ilvl="0" w:tplc="EFE4AA8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EE0766F"/>
    <w:multiLevelType w:val="hybridMultilevel"/>
    <w:tmpl w:val="7314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612CF"/>
    <w:multiLevelType w:val="hybridMultilevel"/>
    <w:tmpl w:val="F2FEA28A"/>
    <w:lvl w:ilvl="0" w:tplc="6100CF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D55A4"/>
    <w:multiLevelType w:val="hybridMultilevel"/>
    <w:tmpl w:val="3E20AB22"/>
    <w:lvl w:ilvl="0" w:tplc="B372CA24">
      <w:start w:val="1"/>
      <w:numFmt w:val="arabicAlpha"/>
      <w:lvlText w:val="%1-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4" w15:restartNumberingAfterBreak="0">
    <w:nsid w:val="67E5791E"/>
    <w:multiLevelType w:val="hybridMultilevel"/>
    <w:tmpl w:val="AE32420C"/>
    <w:lvl w:ilvl="0" w:tplc="EC122FF2">
      <w:start w:val="4"/>
      <w:numFmt w:val="decimal"/>
      <w:lvlText w:val="%1"/>
      <w:lvlJc w:val="left"/>
      <w:pPr>
        <w:ind w:left="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5" w15:restartNumberingAfterBreak="0">
    <w:nsid w:val="684F5BC3"/>
    <w:multiLevelType w:val="hybridMultilevel"/>
    <w:tmpl w:val="1D301DBE"/>
    <w:lvl w:ilvl="0" w:tplc="BF1AB7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20B4C"/>
    <w:multiLevelType w:val="hybridMultilevel"/>
    <w:tmpl w:val="B1A81C62"/>
    <w:lvl w:ilvl="0" w:tplc="FC20E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21F30"/>
    <w:multiLevelType w:val="hybridMultilevel"/>
    <w:tmpl w:val="76A4F7FA"/>
    <w:lvl w:ilvl="0" w:tplc="B0BCC69C">
      <w:start w:val="1"/>
      <w:numFmt w:val="arabicAlpha"/>
      <w:lvlText w:val="%1-"/>
      <w:lvlJc w:val="left"/>
      <w:pPr>
        <w:ind w:left="71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8" w15:restartNumberingAfterBreak="0">
    <w:nsid w:val="73A42AC0"/>
    <w:multiLevelType w:val="hybridMultilevel"/>
    <w:tmpl w:val="22C09538"/>
    <w:lvl w:ilvl="0" w:tplc="A552D9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B75A60"/>
    <w:multiLevelType w:val="hybridMultilevel"/>
    <w:tmpl w:val="14043090"/>
    <w:lvl w:ilvl="0" w:tplc="B0BCC69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EA57A3"/>
    <w:multiLevelType w:val="hybridMultilevel"/>
    <w:tmpl w:val="97FC3496"/>
    <w:lvl w:ilvl="0" w:tplc="72A837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6E485F"/>
    <w:multiLevelType w:val="hybridMultilevel"/>
    <w:tmpl w:val="DDDE19EC"/>
    <w:lvl w:ilvl="0" w:tplc="378C5792">
      <w:start w:val="1"/>
      <w:numFmt w:val="arabicAlpha"/>
      <w:lvlText w:val="%1-"/>
      <w:lvlJc w:val="left"/>
      <w:pPr>
        <w:ind w:left="42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9" w:hanging="360"/>
      </w:pPr>
    </w:lvl>
    <w:lvl w:ilvl="2" w:tplc="0409001B" w:tentative="1">
      <w:start w:val="1"/>
      <w:numFmt w:val="lowerRoman"/>
      <w:lvlText w:val="%3."/>
      <w:lvlJc w:val="right"/>
      <w:pPr>
        <w:ind w:left="1869" w:hanging="180"/>
      </w:pPr>
    </w:lvl>
    <w:lvl w:ilvl="3" w:tplc="0409000F" w:tentative="1">
      <w:start w:val="1"/>
      <w:numFmt w:val="decimal"/>
      <w:lvlText w:val="%4."/>
      <w:lvlJc w:val="left"/>
      <w:pPr>
        <w:ind w:left="2589" w:hanging="360"/>
      </w:pPr>
    </w:lvl>
    <w:lvl w:ilvl="4" w:tplc="04090019" w:tentative="1">
      <w:start w:val="1"/>
      <w:numFmt w:val="lowerLetter"/>
      <w:lvlText w:val="%5."/>
      <w:lvlJc w:val="left"/>
      <w:pPr>
        <w:ind w:left="3309" w:hanging="360"/>
      </w:pPr>
    </w:lvl>
    <w:lvl w:ilvl="5" w:tplc="0409001B" w:tentative="1">
      <w:start w:val="1"/>
      <w:numFmt w:val="lowerRoman"/>
      <w:lvlText w:val="%6."/>
      <w:lvlJc w:val="right"/>
      <w:pPr>
        <w:ind w:left="4029" w:hanging="180"/>
      </w:pPr>
    </w:lvl>
    <w:lvl w:ilvl="6" w:tplc="0409000F" w:tentative="1">
      <w:start w:val="1"/>
      <w:numFmt w:val="decimal"/>
      <w:lvlText w:val="%7."/>
      <w:lvlJc w:val="left"/>
      <w:pPr>
        <w:ind w:left="4749" w:hanging="360"/>
      </w:pPr>
    </w:lvl>
    <w:lvl w:ilvl="7" w:tplc="04090019" w:tentative="1">
      <w:start w:val="1"/>
      <w:numFmt w:val="lowerLetter"/>
      <w:lvlText w:val="%8."/>
      <w:lvlJc w:val="left"/>
      <w:pPr>
        <w:ind w:left="5469" w:hanging="360"/>
      </w:pPr>
    </w:lvl>
    <w:lvl w:ilvl="8" w:tplc="0409001B" w:tentative="1">
      <w:start w:val="1"/>
      <w:numFmt w:val="lowerRoman"/>
      <w:lvlText w:val="%9."/>
      <w:lvlJc w:val="right"/>
      <w:pPr>
        <w:ind w:left="6189" w:hanging="180"/>
      </w:pPr>
    </w:lvl>
  </w:abstractNum>
  <w:num w:numId="1">
    <w:abstractNumId w:val="30"/>
  </w:num>
  <w:num w:numId="2">
    <w:abstractNumId w:val="6"/>
  </w:num>
  <w:num w:numId="3">
    <w:abstractNumId w:val="16"/>
  </w:num>
  <w:num w:numId="4">
    <w:abstractNumId w:val="3"/>
  </w:num>
  <w:num w:numId="5">
    <w:abstractNumId w:val="7"/>
  </w:num>
  <w:num w:numId="6">
    <w:abstractNumId w:val="5"/>
  </w:num>
  <w:num w:numId="7">
    <w:abstractNumId w:val="19"/>
  </w:num>
  <w:num w:numId="8">
    <w:abstractNumId w:val="13"/>
  </w:num>
  <w:num w:numId="9">
    <w:abstractNumId w:val="15"/>
  </w:num>
  <w:num w:numId="10">
    <w:abstractNumId w:val="23"/>
  </w:num>
  <w:num w:numId="11">
    <w:abstractNumId w:val="12"/>
  </w:num>
  <w:num w:numId="12">
    <w:abstractNumId w:val="18"/>
  </w:num>
  <w:num w:numId="13">
    <w:abstractNumId w:val="17"/>
  </w:num>
  <w:num w:numId="14">
    <w:abstractNumId w:val="4"/>
  </w:num>
  <w:num w:numId="15">
    <w:abstractNumId w:val="27"/>
  </w:num>
  <w:num w:numId="16">
    <w:abstractNumId w:val="26"/>
  </w:num>
  <w:num w:numId="17">
    <w:abstractNumId w:val="22"/>
  </w:num>
  <w:num w:numId="18">
    <w:abstractNumId w:val="14"/>
  </w:num>
  <w:num w:numId="19">
    <w:abstractNumId w:val="29"/>
  </w:num>
  <w:num w:numId="20">
    <w:abstractNumId w:val="2"/>
  </w:num>
  <w:num w:numId="21">
    <w:abstractNumId w:val="28"/>
  </w:num>
  <w:num w:numId="22">
    <w:abstractNumId w:val="21"/>
  </w:num>
  <w:num w:numId="23">
    <w:abstractNumId w:val="10"/>
  </w:num>
  <w:num w:numId="24">
    <w:abstractNumId w:val="1"/>
  </w:num>
  <w:num w:numId="25">
    <w:abstractNumId w:val="11"/>
  </w:num>
  <w:num w:numId="26">
    <w:abstractNumId w:val="20"/>
  </w:num>
  <w:num w:numId="27">
    <w:abstractNumId w:val="9"/>
  </w:num>
  <w:num w:numId="28">
    <w:abstractNumId w:val="31"/>
  </w:num>
  <w:num w:numId="29">
    <w:abstractNumId w:val="24"/>
  </w:num>
  <w:num w:numId="30">
    <w:abstractNumId w:val="0"/>
  </w:num>
  <w:num w:numId="31">
    <w:abstractNumId w:val="25"/>
  </w:num>
  <w:num w:numId="32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Y" w:vendorID="64" w:dllVersion="131078" w:nlCheck="1" w:checkStyle="0"/>
  <w:activeWritingStyle w:appName="MSWord" w:lang="en-US" w:vendorID="64" w:dllVersion="131078" w:nlCheck="1" w:checkStyle="0"/>
  <w:activeWritingStyle w:appName="MSWord" w:lang="ar-SA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numFmt w:val="arabicAbja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4BB"/>
    <w:rsid w:val="00000143"/>
    <w:rsid w:val="00002619"/>
    <w:rsid w:val="00003462"/>
    <w:rsid w:val="00003E68"/>
    <w:rsid w:val="00004030"/>
    <w:rsid w:val="00004C2E"/>
    <w:rsid w:val="00004CA0"/>
    <w:rsid w:val="00005378"/>
    <w:rsid w:val="00007245"/>
    <w:rsid w:val="000110D9"/>
    <w:rsid w:val="00012C82"/>
    <w:rsid w:val="00012CBB"/>
    <w:rsid w:val="00014895"/>
    <w:rsid w:val="000156D4"/>
    <w:rsid w:val="000168A9"/>
    <w:rsid w:val="000179A9"/>
    <w:rsid w:val="0002066F"/>
    <w:rsid w:val="00021232"/>
    <w:rsid w:val="00023672"/>
    <w:rsid w:val="0002367C"/>
    <w:rsid w:val="00023D21"/>
    <w:rsid w:val="000246B3"/>
    <w:rsid w:val="000253EF"/>
    <w:rsid w:val="000260B7"/>
    <w:rsid w:val="00027E75"/>
    <w:rsid w:val="0003091C"/>
    <w:rsid w:val="00030954"/>
    <w:rsid w:val="00033868"/>
    <w:rsid w:val="00033AF2"/>
    <w:rsid w:val="00037D70"/>
    <w:rsid w:val="000407BB"/>
    <w:rsid w:val="0004082F"/>
    <w:rsid w:val="00040DFB"/>
    <w:rsid w:val="00040FBF"/>
    <w:rsid w:val="00041E6B"/>
    <w:rsid w:val="00042F0C"/>
    <w:rsid w:val="000454A3"/>
    <w:rsid w:val="00046244"/>
    <w:rsid w:val="000462D2"/>
    <w:rsid w:val="00052C45"/>
    <w:rsid w:val="00053402"/>
    <w:rsid w:val="00053BA8"/>
    <w:rsid w:val="0005522C"/>
    <w:rsid w:val="00055F08"/>
    <w:rsid w:val="00057EAD"/>
    <w:rsid w:val="000625F5"/>
    <w:rsid w:val="000629DB"/>
    <w:rsid w:val="00062D81"/>
    <w:rsid w:val="0006709F"/>
    <w:rsid w:val="000676C5"/>
    <w:rsid w:val="0006771D"/>
    <w:rsid w:val="00067A3E"/>
    <w:rsid w:val="00072261"/>
    <w:rsid w:val="0007452D"/>
    <w:rsid w:val="00074770"/>
    <w:rsid w:val="00076A14"/>
    <w:rsid w:val="00077F15"/>
    <w:rsid w:val="00080C38"/>
    <w:rsid w:val="00080D94"/>
    <w:rsid w:val="000815E9"/>
    <w:rsid w:val="00084876"/>
    <w:rsid w:val="0008695D"/>
    <w:rsid w:val="000870E1"/>
    <w:rsid w:val="0008740A"/>
    <w:rsid w:val="00087A37"/>
    <w:rsid w:val="00092BA9"/>
    <w:rsid w:val="00092D62"/>
    <w:rsid w:val="00094371"/>
    <w:rsid w:val="000A1150"/>
    <w:rsid w:val="000A1B52"/>
    <w:rsid w:val="000A2307"/>
    <w:rsid w:val="000A65A6"/>
    <w:rsid w:val="000B08CF"/>
    <w:rsid w:val="000B0F3F"/>
    <w:rsid w:val="000B415F"/>
    <w:rsid w:val="000B4892"/>
    <w:rsid w:val="000B7AE7"/>
    <w:rsid w:val="000B7E36"/>
    <w:rsid w:val="000B7EBF"/>
    <w:rsid w:val="000C011C"/>
    <w:rsid w:val="000C1E50"/>
    <w:rsid w:val="000C36A6"/>
    <w:rsid w:val="000C37E0"/>
    <w:rsid w:val="000C4E23"/>
    <w:rsid w:val="000C533C"/>
    <w:rsid w:val="000D064D"/>
    <w:rsid w:val="000D124A"/>
    <w:rsid w:val="000D22EA"/>
    <w:rsid w:val="000D23D5"/>
    <w:rsid w:val="000D3608"/>
    <w:rsid w:val="000D3770"/>
    <w:rsid w:val="000D416F"/>
    <w:rsid w:val="000D44DF"/>
    <w:rsid w:val="000D59EE"/>
    <w:rsid w:val="000D5E80"/>
    <w:rsid w:val="000D624E"/>
    <w:rsid w:val="000E2334"/>
    <w:rsid w:val="000E5656"/>
    <w:rsid w:val="000E6CBC"/>
    <w:rsid w:val="000E6DE8"/>
    <w:rsid w:val="000F11EF"/>
    <w:rsid w:val="000F1C18"/>
    <w:rsid w:val="000F3BEB"/>
    <w:rsid w:val="000F533B"/>
    <w:rsid w:val="00100D87"/>
    <w:rsid w:val="00102CCA"/>
    <w:rsid w:val="0010516C"/>
    <w:rsid w:val="0011034F"/>
    <w:rsid w:val="00111D95"/>
    <w:rsid w:val="00113350"/>
    <w:rsid w:val="0011339A"/>
    <w:rsid w:val="00116E0C"/>
    <w:rsid w:val="001212B0"/>
    <w:rsid w:val="001214CC"/>
    <w:rsid w:val="00121FE9"/>
    <w:rsid w:val="00124542"/>
    <w:rsid w:val="0012526E"/>
    <w:rsid w:val="0012744D"/>
    <w:rsid w:val="0012795E"/>
    <w:rsid w:val="001300DC"/>
    <w:rsid w:val="001314D4"/>
    <w:rsid w:val="00132770"/>
    <w:rsid w:val="001336AF"/>
    <w:rsid w:val="00134AC8"/>
    <w:rsid w:val="0013593B"/>
    <w:rsid w:val="00136288"/>
    <w:rsid w:val="001371D5"/>
    <w:rsid w:val="001410F5"/>
    <w:rsid w:val="00146AEC"/>
    <w:rsid w:val="0014753C"/>
    <w:rsid w:val="00147B7E"/>
    <w:rsid w:val="0015142F"/>
    <w:rsid w:val="00151571"/>
    <w:rsid w:val="001536E5"/>
    <w:rsid w:val="00154430"/>
    <w:rsid w:val="001547AB"/>
    <w:rsid w:val="0015638A"/>
    <w:rsid w:val="00157618"/>
    <w:rsid w:val="00157FB9"/>
    <w:rsid w:val="00160DF4"/>
    <w:rsid w:val="00161458"/>
    <w:rsid w:val="00161AEF"/>
    <w:rsid w:val="00162226"/>
    <w:rsid w:val="00162CC1"/>
    <w:rsid w:val="001644D8"/>
    <w:rsid w:val="00167943"/>
    <w:rsid w:val="00172444"/>
    <w:rsid w:val="0017291E"/>
    <w:rsid w:val="00172C9C"/>
    <w:rsid w:val="00180220"/>
    <w:rsid w:val="001810C7"/>
    <w:rsid w:val="001816C9"/>
    <w:rsid w:val="001838C4"/>
    <w:rsid w:val="00184E71"/>
    <w:rsid w:val="00185211"/>
    <w:rsid w:val="00185A02"/>
    <w:rsid w:val="001868BE"/>
    <w:rsid w:val="001904A1"/>
    <w:rsid w:val="00191FD3"/>
    <w:rsid w:val="001922D5"/>
    <w:rsid w:val="001924FA"/>
    <w:rsid w:val="001944C4"/>
    <w:rsid w:val="0019505C"/>
    <w:rsid w:val="00195886"/>
    <w:rsid w:val="00197C01"/>
    <w:rsid w:val="00197D40"/>
    <w:rsid w:val="001A2D3F"/>
    <w:rsid w:val="001A3FC3"/>
    <w:rsid w:val="001A50C2"/>
    <w:rsid w:val="001A53FD"/>
    <w:rsid w:val="001A62A0"/>
    <w:rsid w:val="001A6336"/>
    <w:rsid w:val="001A739A"/>
    <w:rsid w:val="001A74CC"/>
    <w:rsid w:val="001B00A7"/>
    <w:rsid w:val="001B13BA"/>
    <w:rsid w:val="001B2074"/>
    <w:rsid w:val="001B2271"/>
    <w:rsid w:val="001B2C6F"/>
    <w:rsid w:val="001B6134"/>
    <w:rsid w:val="001B68CD"/>
    <w:rsid w:val="001B6F70"/>
    <w:rsid w:val="001B78FF"/>
    <w:rsid w:val="001B7E72"/>
    <w:rsid w:val="001C1C6F"/>
    <w:rsid w:val="001C2092"/>
    <w:rsid w:val="001C4596"/>
    <w:rsid w:val="001C47A0"/>
    <w:rsid w:val="001C52B9"/>
    <w:rsid w:val="001C70A8"/>
    <w:rsid w:val="001D0CD0"/>
    <w:rsid w:val="001D13CB"/>
    <w:rsid w:val="001D1DEE"/>
    <w:rsid w:val="001D3161"/>
    <w:rsid w:val="001D3FBC"/>
    <w:rsid w:val="001D43CE"/>
    <w:rsid w:val="001D5354"/>
    <w:rsid w:val="001D5BA0"/>
    <w:rsid w:val="001D6EDD"/>
    <w:rsid w:val="001D7951"/>
    <w:rsid w:val="001E28D2"/>
    <w:rsid w:val="001E2C01"/>
    <w:rsid w:val="001E2DB2"/>
    <w:rsid w:val="001E2DDA"/>
    <w:rsid w:val="001E35A3"/>
    <w:rsid w:val="001E3ACB"/>
    <w:rsid w:val="001E4C5F"/>
    <w:rsid w:val="001E6023"/>
    <w:rsid w:val="001F0916"/>
    <w:rsid w:val="001F09D8"/>
    <w:rsid w:val="001F0F6C"/>
    <w:rsid w:val="001F150E"/>
    <w:rsid w:val="001F26E6"/>
    <w:rsid w:val="001F28D5"/>
    <w:rsid w:val="0020283B"/>
    <w:rsid w:val="00203EA5"/>
    <w:rsid w:val="00204D18"/>
    <w:rsid w:val="002059F6"/>
    <w:rsid w:val="002059FE"/>
    <w:rsid w:val="00205FF3"/>
    <w:rsid w:val="00206BE4"/>
    <w:rsid w:val="00207C15"/>
    <w:rsid w:val="00210AD4"/>
    <w:rsid w:val="00211D50"/>
    <w:rsid w:val="00211DC7"/>
    <w:rsid w:val="00213044"/>
    <w:rsid w:val="002155BA"/>
    <w:rsid w:val="00217E3B"/>
    <w:rsid w:val="00217E93"/>
    <w:rsid w:val="00220840"/>
    <w:rsid w:val="00222C8A"/>
    <w:rsid w:val="002245C1"/>
    <w:rsid w:val="00225D39"/>
    <w:rsid w:val="00225E75"/>
    <w:rsid w:val="00226F14"/>
    <w:rsid w:val="002321EF"/>
    <w:rsid w:val="002328A9"/>
    <w:rsid w:val="002337FD"/>
    <w:rsid w:val="00233A08"/>
    <w:rsid w:val="0023443C"/>
    <w:rsid w:val="002346D0"/>
    <w:rsid w:val="00240364"/>
    <w:rsid w:val="00240C6E"/>
    <w:rsid w:val="00240D16"/>
    <w:rsid w:val="002426AC"/>
    <w:rsid w:val="0024316A"/>
    <w:rsid w:val="0024425B"/>
    <w:rsid w:val="00246D83"/>
    <w:rsid w:val="002512F6"/>
    <w:rsid w:val="0025259D"/>
    <w:rsid w:val="0025377E"/>
    <w:rsid w:val="00256E50"/>
    <w:rsid w:val="00256E6D"/>
    <w:rsid w:val="00260410"/>
    <w:rsid w:val="002604C2"/>
    <w:rsid w:val="00262A82"/>
    <w:rsid w:val="00262A9A"/>
    <w:rsid w:val="00264B89"/>
    <w:rsid w:val="0026575E"/>
    <w:rsid w:val="002660C7"/>
    <w:rsid w:val="00266372"/>
    <w:rsid w:val="0027273B"/>
    <w:rsid w:val="002734BA"/>
    <w:rsid w:val="002773E1"/>
    <w:rsid w:val="0027782E"/>
    <w:rsid w:val="00280352"/>
    <w:rsid w:val="00280E83"/>
    <w:rsid w:val="0028146F"/>
    <w:rsid w:val="0028400E"/>
    <w:rsid w:val="00284D8F"/>
    <w:rsid w:val="00285810"/>
    <w:rsid w:val="00285BE8"/>
    <w:rsid w:val="00286BAD"/>
    <w:rsid w:val="0028701F"/>
    <w:rsid w:val="002904C7"/>
    <w:rsid w:val="00292DAC"/>
    <w:rsid w:val="00293C99"/>
    <w:rsid w:val="00295E16"/>
    <w:rsid w:val="002A1352"/>
    <w:rsid w:val="002A1CAF"/>
    <w:rsid w:val="002A21E0"/>
    <w:rsid w:val="002A3469"/>
    <w:rsid w:val="002A3A0D"/>
    <w:rsid w:val="002A46DA"/>
    <w:rsid w:val="002A63B8"/>
    <w:rsid w:val="002B0319"/>
    <w:rsid w:val="002B4F62"/>
    <w:rsid w:val="002B5432"/>
    <w:rsid w:val="002B6452"/>
    <w:rsid w:val="002B6A86"/>
    <w:rsid w:val="002B7D58"/>
    <w:rsid w:val="002C40AE"/>
    <w:rsid w:val="002C4E30"/>
    <w:rsid w:val="002C60EE"/>
    <w:rsid w:val="002C6BF6"/>
    <w:rsid w:val="002C7656"/>
    <w:rsid w:val="002D14C9"/>
    <w:rsid w:val="002D163F"/>
    <w:rsid w:val="002D3668"/>
    <w:rsid w:val="002D3998"/>
    <w:rsid w:val="002D68DF"/>
    <w:rsid w:val="002D6940"/>
    <w:rsid w:val="002D7D13"/>
    <w:rsid w:val="002E1C8D"/>
    <w:rsid w:val="002E41E1"/>
    <w:rsid w:val="002E4BBD"/>
    <w:rsid w:val="002E4DC1"/>
    <w:rsid w:val="002E55D8"/>
    <w:rsid w:val="002E6E15"/>
    <w:rsid w:val="002E77C1"/>
    <w:rsid w:val="002E7C83"/>
    <w:rsid w:val="002F0049"/>
    <w:rsid w:val="002F00CC"/>
    <w:rsid w:val="002F1E97"/>
    <w:rsid w:val="002F2DC6"/>
    <w:rsid w:val="002F3862"/>
    <w:rsid w:val="002F3BFA"/>
    <w:rsid w:val="002F799F"/>
    <w:rsid w:val="00300662"/>
    <w:rsid w:val="00301C99"/>
    <w:rsid w:val="00302A4F"/>
    <w:rsid w:val="00302A9F"/>
    <w:rsid w:val="003118B2"/>
    <w:rsid w:val="003139DC"/>
    <w:rsid w:val="0031574D"/>
    <w:rsid w:val="00317A35"/>
    <w:rsid w:val="003202AF"/>
    <w:rsid w:val="00323410"/>
    <w:rsid w:val="00323452"/>
    <w:rsid w:val="00324CBA"/>
    <w:rsid w:val="00326223"/>
    <w:rsid w:val="003326C3"/>
    <w:rsid w:val="003333FF"/>
    <w:rsid w:val="003347B6"/>
    <w:rsid w:val="003352D7"/>
    <w:rsid w:val="00336747"/>
    <w:rsid w:val="00337722"/>
    <w:rsid w:val="003379D6"/>
    <w:rsid w:val="00344238"/>
    <w:rsid w:val="00344356"/>
    <w:rsid w:val="003446E7"/>
    <w:rsid w:val="00344FD0"/>
    <w:rsid w:val="00345FC5"/>
    <w:rsid w:val="003460CD"/>
    <w:rsid w:val="00346776"/>
    <w:rsid w:val="003519C3"/>
    <w:rsid w:val="00351C9C"/>
    <w:rsid w:val="00353C5E"/>
    <w:rsid w:val="00353FDD"/>
    <w:rsid w:val="0035402D"/>
    <w:rsid w:val="00356D23"/>
    <w:rsid w:val="00357A23"/>
    <w:rsid w:val="0036464B"/>
    <w:rsid w:val="003649B5"/>
    <w:rsid w:val="0036697D"/>
    <w:rsid w:val="0037122E"/>
    <w:rsid w:val="00372446"/>
    <w:rsid w:val="003730D7"/>
    <w:rsid w:val="00373C36"/>
    <w:rsid w:val="00373E8F"/>
    <w:rsid w:val="0037465F"/>
    <w:rsid w:val="00374AC7"/>
    <w:rsid w:val="00374B0B"/>
    <w:rsid w:val="00380369"/>
    <w:rsid w:val="00383834"/>
    <w:rsid w:val="00385819"/>
    <w:rsid w:val="00385955"/>
    <w:rsid w:val="0038754F"/>
    <w:rsid w:val="00390A39"/>
    <w:rsid w:val="00391371"/>
    <w:rsid w:val="00392379"/>
    <w:rsid w:val="00393103"/>
    <w:rsid w:val="003964E2"/>
    <w:rsid w:val="00397E83"/>
    <w:rsid w:val="003A150E"/>
    <w:rsid w:val="003A33F7"/>
    <w:rsid w:val="003A4059"/>
    <w:rsid w:val="003A60B7"/>
    <w:rsid w:val="003A6787"/>
    <w:rsid w:val="003A68E2"/>
    <w:rsid w:val="003B01F4"/>
    <w:rsid w:val="003B090B"/>
    <w:rsid w:val="003B2AE3"/>
    <w:rsid w:val="003B32AD"/>
    <w:rsid w:val="003B3C63"/>
    <w:rsid w:val="003B596F"/>
    <w:rsid w:val="003B6866"/>
    <w:rsid w:val="003C26CD"/>
    <w:rsid w:val="003D0010"/>
    <w:rsid w:val="003D0169"/>
    <w:rsid w:val="003D0456"/>
    <w:rsid w:val="003D0823"/>
    <w:rsid w:val="003D3E19"/>
    <w:rsid w:val="003D5F63"/>
    <w:rsid w:val="003E009A"/>
    <w:rsid w:val="003E28EF"/>
    <w:rsid w:val="003E6A8F"/>
    <w:rsid w:val="003F1C50"/>
    <w:rsid w:val="003F20D1"/>
    <w:rsid w:val="003F4688"/>
    <w:rsid w:val="003F5F04"/>
    <w:rsid w:val="003F6BCF"/>
    <w:rsid w:val="003F7233"/>
    <w:rsid w:val="00400A39"/>
    <w:rsid w:val="00400DB5"/>
    <w:rsid w:val="00400EB3"/>
    <w:rsid w:val="00403D72"/>
    <w:rsid w:val="00403F98"/>
    <w:rsid w:val="00405C43"/>
    <w:rsid w:val="004069CD"/>
    <w:rsid w:val="00407218"/>
    <w:rsid w:val="004073E6"/>
    <w:rsid w:val="00410476"/>
    <w:rsid w:val="00410BB8"/>
    <w:rsid w:val="00411121"/>
    <w:rsid w:val="0041172D"/>
    <w:rsid w:val="00412464"/>
    <w:rsid w:val="00412A20"/>
    <w:rsid w:val="00412B6F"/>
    <w:rsid w:val="0041314E"/>
    <w:rsid w:val="004131D6"/>
    <w:rsid w:val="004155DE"/>
    <w:rsid w:val="00417086"/>
    <w:rsid w:val="00421A49"/>
    <w:rsid w:val="004223D8"/>
    <w:rsid w:val="004249B4"/>
    <w:rsid w:val="00426218"/>
    <w:rsid w:val="0042762A"/>
    <w:rsid w:val="00430C89"/>
    <w:rsid w:val="00435FDB"/>
    <w:rsid w:val="0043618A"/>
    <w:rsid w:val="004362B5"/>
    <w:rsid w:val="00436FC3"/>
    <w:rsid w:val="004407D5"/>
    <w:rsid w:val="00440C55"/>
    <w:rsid w:val="004412A6"/>
    <w:rsid w:val="0044155E"/>
    <w:rsid w:val="0044288F"/>
    <w:rsid w:val="004443C6"/>
    <w:rsid w:val="00444CE1"/>
    <w:rsid w:val="0044548A"/>
    <w:rsid w:val="0044669A"/>
    <w:rsid w:val="00446C29"/>
    <w:rsid w:val="00447BC2"/>
    <w:rsid w:val="0045762B"/>
    <w:rsid w:val="00457C8E"/>
    <w:rsid w:val="0046074E"/>
    <w:rsid w:val="00460E19"/>
    <w:rsid w:val="004634F7"/>
    <w:rsid w:val="00463D51"/>
    <w:rsid w:val="00466C05"/>
    <w:rsid w:val="0047033A"/>
    <w:rsid w:val="00471697"/>
    <w:rsid w:val="004721D2"/>
    <w:rsid w:val="004722A2"/>
    <w:rsid w:val="004727F5"/>
    <w:rsid w:val="00472BDE"/>
    <w:rsid w:val="004734BD"/>
    <w:rsid w:val="0047395E"/>
    <w:rsid w:val="00473B33"/>
    <w:rsid w:val="0047681A"/>
    <w:rsid w:val="00476AF9"/>
    <w:rsid w:val="00476B48"/>
    <w:rsid w:val="00477D7D"/>
    <w:rsid w:val="004800C8"/>
    <w:rsid w:val="00480DF9"/>
    <w:rsid w:val="00484D2B"/>
    <w:rsid w:val="004868E5"/>
    <w:rsid w:val="00487130"/>
    <w:rsid w:val="00490855"/>
    <w:rsid w:val="00490F18"/>
    <w:rsid w:val="00492B5D"/>
    <w:rsid w:val="0049308E"/>
    <w:rsid w:val="004934A0"/>
    <w:rsid w:val="00494708"/>
    <w:rsid w:val="00494C11"/>
    <w:rsid w:val="00495CAA"/>
    <w:rsid w:val="00496BCD"/>
    <w:rsid w:val="004973A6"/>
    <w:rsid w:val="00497E84"/>
    <w:rsid w:val="004A0BF3"/>
    <w:rsid w:val="004A1D1F"/>
    <w:rsid w:val="004A2EA2"/>
    <w:rsid w:val="004A4028"/>
    <w:rsid w:val="004A51F7"/>
    <w:rsid w:val="004A58FB"/>
    <w:rsid w:val="004A6854"/>
    <w:rsid w:val="004A7128"/>
    <w:rsid w:val="004A7169"/>
    <w:rsid w:val="004A7D48"/>
    <w:rsid w:val="004B123C"/>
    <w:rsid w:val="004B2CD2"/>
    <w:rsid w:val="004B3614"/>
    <w:rsid w:val="004B3D85"/>
    <w:rsid w:val="004B3F3A"/>
    <w:rsid w:val="004B4AF8"/>
    <w:rsid w:val="004C010E"/>
    <w:rsid w:val="004C1120"/>
    <w:rsid w:val="004C2562"/>
    <w:rsid w:val="004C26BD"/>
    <w:rsid w:val="004C5D83"/>
    <w:rsid w:val="004C7A78"/>
    <w:rsid w:val="004D00BF"/>
    <w:rsid w:val="004D02D8"/>
    <w:rsid w:val="004D2DE3"/>
    <w:rsid w:val="004D3B00"/>
    <w:rsid w:val="004D58D7"/>
    <w:rsid w:val="004D646A"/>
    <w:rsid w:val="004E07C8"/>
    <w:rsid w:val="004E1568"/>
    <w:rsid w:val="004E2BA4"/>
    <w:rsid w:val="004E2DB6"/>
    <w:rsid w:val="004E2FA4"/>
    <w:rsid w:val="004F0177"/>
    <w:rsid w:val="004F2CE7"/>
    <w:rsid w:val="004F3501"/>
    <w:rsid w:val="004F4079"/>
    <w:rsid w:val="004F6321"/>
    <w:rsid w:val="004F6BE3"/>
    <w:rsid w:val="004F75BA"/>
    <w:rsid w:val="005039B6"/>
    <w:rsid w:val="00504755"/>
    <w:rsid w:val="00505014"/>
    <w:rsid w:val="005050CB"/>
    <w:rsid w:val="00505A2F"/>
    <w:rsid w:val="00507B60"/>
    <w:rsid w:val="005108F2"/>
    <w:rsid w:val="00512625"/>
    <w:rsid w:val="00515201"/>
    <w:rsid w:val="00516DDC"/>
    <w:rsid w:val="00516E37"/>
    <w:rsid w:val="00517A6E"/>
    <w:rsid w:val="00517B4E"/>
    <w:rsid w:val="00521F34"/>
    <w:rsid w:val="00524B44"/>
    <w:rsid w:val="00526943"/>
    <w:rsid w:val="00526ABE"/>
    <w:rsid w:val="00527155"/>
    <w:rsid w:val="00530CA8"/>
    <w:rsid w:val="005356F9"/>
    <w:rsid w:val="005375D8"/>
    <w:rsid w:val="005376D6"/>
    <w:rsid w:val="00540886"/>
    <w:rsid w:val="00542330"/>
    <w:rsid w:val="0054622C"/>
    <w:rsid w:val="0054717B"/>
    <w:rsid w:val="005477E8"/>
    <w:rsid w:val="00552F32"/>
    <w:rsid w:val="005533A4"/>
    <w:rsid w:val="005534FB"/>
    <w:rsid w:val="00555B20"/>
    <w:rsid w:val="005573A1"/>
    <w:rsid w:val="00557FBC"/>
    <w:rsid w:val="00561602"/>
    <w:rsid w:val="005625DA"/>
    <w:rsid w:val="00562FAE"/>
    <w:rsid w:val="005638CD"/>
    <w:rsid w:val="0056394C"/>
    <w:rsid w:val="0056395C"/>
    <w:rsid w:val="00566CB6"/>
    <w:rsid w:val="00567361"/>
    <w:rsid w:val="00570C5B"/>
    <w:rsid w:val="005747ED"/>
    <w:rsid w:val="00574EEB"/>
    <w:rsid w:val="005756D4"/>
    <w:rsid w:val="00576E1D"/>
    <w:rsid w:val="00584153"/>
    <w:rsid w:val="0058676C"/>
    <w:rsid w:val="005867FC"/>
    <w:rsid w:val="005869F2"/>
    <w:rsid w:val="00586BBC"/>
    <w:rsid w:val="005871B6"/>
    <w:rsid w:val="00587264"/>
    <w:rsid w:val="00587358"/>
    <w:rsid w:val="00587D14"/>
    <w:rsid w:val="00591662"/>
    <w:rsid w:val="00593E74"/>
    <w:rsid w:val="005942DC"/>
    <w:rsid w:val="005944B0"/>
    <w:rsid w:val="00595220"/>
    <w:rsid w:val="0059620A"/>
    <w:rsid w:val="00596808"/>
    <w:rsid w:val="005A0169"/>
    <w:rsid w:val="005A0BEF"/>
    <w:rsid w:val="005A20FC"/>
    <w:rsid w:val="005A31B2"/>
    <w:rsid w:val="005A3918"/>
    <w:rsid w:val="005A393A"/>
    <w:rsid w:val="005A4E4F"/>
    <w:rsid w:val="005A5159"/>
    <w:rsid w:val="005B051B"/>
    <w:rsid w:val="005B076D"/>
    <w:rsid w:val="005B0A6E"/>
    <w:rsid w:val="005B0F1D"/>
    <w:rsid w:val="005B12C8"/>
    <w:rsid w:val="005B2534"/>
    <w:rsid w:val="005B394D"/>
    <w:rsid w:val="005B4020"/>
    <w:rsid w:val="005B48B0"/>
    <w:rsid w:val="005B4EF4"/>
    <w:rsid w:val="005B593D"/>
    <w:rsid w:val="005B6A14"/>
    <w:rsid w:val="005C0886"/>
    <w:rsid w:val="005C09EB"/>
    <w:rsid w:val="005C2C64"/>
    <w:rsid w:val="005C35B0"/>
    <w:rsid w:val="005C4E82"/>
    <w:rsid w:val="005C6F9D"/>
    <w:rsid w:val="005D032B"/>
    <w:rsid w:val="005D18E2"/>
    <w:rsid w:val="005D23D6"/>
    <w:rsid w:val="005D2DC7"/>
    <w:rsid w:val="005D3880"/>
    <w:rsid w:val="005D4174"/>
    <w:rsid w:val="005D4341"/>
    <w:rsid w:val="005D4479"/>
    <w:rsid w:val="005D59D3"/>
    <w:rsid w:val="005D6031"/>
    <w:rsid w:val="005E16CF"/>
    <w:rsid w:val="005E2318"/>
    <w:rsid w:val="005E5020"/>
    <w:rsid w:val="005E5293"/>
    <w:rsid w:val="005E6098"/>
    <w:rsid w:val="005E6E45"/>
    <w:rsid w:val="005E72C9"/>
    <w:rsid w:val="005E7776"/>
    <w:rsid w:val="005F2DC1"/>
    <w:rsid w:val="005F3CFD"/>
    <w:rsid w:val="005F4117"/>
    <w:rsid w:val="005F5A6C"/>
    <w:rsid w:val="005F6131"/>
    <w:rsid w:val="005F690A"/>
    <w:rsid w:val="00602CDB"/>
    <w:rsid w:val="00603760"/>
    <w:rsid w:val="00603769"/>
    <w:rsid w:val="00603D8B"/>
    <w:rsid w:val="0060470D"/>
    <w:rsid w:val="00605374"/>
    <w:rsid w:val="00606700"/>
    <w:rsid w:val="00611203"/>
    <w:rsid w:val="00612836"/>
    <w:rsid w:val="0061468A"/>
    <w:rsid w:val="00617080"/>
    <w:rsid w:val="00617987"/>
    <w:rsid w:val="006208B2"/>
    <w:rsid w:val="006227C8"/>
    <w:rsid w:val="006256BF"/>
    <w:rsid w:val="00625DD0"/>
    <w:rsid w:val="006260F1"/>
    <w:rsid w:val="0062626E"/>
    <w:rsid w:val="00626EDB"/>
    <w:rsid w:val="0063047C"/>
    <w:rsid w:val="00630533"/>
    <w:rsid w:val="006313DB"/>
    <w:rsid w:val="00634896"/>
    <w:rsid w:val="00634D8B"/>
    <w:rsid w:val="0063780B"/>
    <w:rsid w:val="00640B02"/>
    <w:rsid w:val="00643114"/>
    <w:rsid w:val="00643B8A"/>
    <w:rsid w:val="00643EE6"/>
    <w:rsid w:val="00643FFF"/>
    <w:rsid w:val="00645F88"/>
    <w:rsid w:val="006461A4"/>
    <w:rsid w:val="006462A1"/>
    <w:rsid w:val="00650813"/>
    <w:rsid w:val="0065377E"/>
    <w:rsid w:val="0065418E"/>
    <w:rsid w:val="0065424C"/>
    <w:rsid w:val="00654E92"/>
    <w:rsid w:val="00655339"/>
    <w:rsid w:val="00655FA6"/>
    <w:rsid w:val="00656F3F"/>
    <w:rsid w:val="00663BD7"/>
    <w:rsid w:val="006640FC"/>
    <w:rsid w:val="00664D33"/>
    <w:rsid w:val="00664FA3"/>
    <w:rsid w:val="0066671E"/>
    <w:rsid w:val="00667520"/>
    <w:rsid w:val="006676C0"/>
    <w:rsid w:val="00667F28"/>
    <w:rsid w:val="00670796"/>
    <w:rsid w:val="006707DE"/>
    <w:rsid w:val="00670976"/>
    <w:rsid w:val="0067163A"/>
    <w:rsid w:val="006717D0"/>
    <w:rsid w:val="006718E7"/>
    <w:rsid w:val="00671A13"/>
    <w:rsid w:val="00671E46"/>
    <w:rsid w:val="00672FB3"/>
    <w:rsid w:val="00674BBE"/>
    <w:rsid w:val="0067550D"/>
    <w:rsid w:val="00675DC1"/>
    <w:rsid w:val="00677911"/>
    <w:rsid w:val="00677DEE"/>
    <w:rsid w:val="00682D69"/>
    <w:rsid w:val="00683A67"/>
    <w:rsid w:val="00683FE1"/>
    <w:rsid w:val="00687135"/>
    <w:rsid w:val="00690D41"/>
    <w:rsid w:val="00691B6D"/>
    <w:rsid w:val="006920B8"/>
    <w:rsid w:val="0069280D"/>
    <w:rsid w:val="00692FE0"/>
    <w:rsid w:val="0069790C"/>
    <w:rsid w:val="00697910"/>
    <w:rsid w:val="006A08C0"/>
    <w:rsid w:val="006A094B"/>
    <w:rsid w:val="006A0B22"/>
    <w:rsid w:val="006A1175"/>
    <w:rsid w:val="006A142C"/>
    <w:rsid w:val="006A1949"/>
    <w:rsid w:val="006A3C38"/>
    <w:rsid w:val="006A45B5"/>
    <w:rsid w:val="006A6360"/>
    <w:rsid w:val="006A64BB"/>
    <w:rsid w:val="006A6BB5"/>
    <w:rsid w:val="006B0A91"/>
    <w:rsid w:val="006B0C4E"/>
    <w:rsid w:val="006B1A1D"/>
    <w:rsid w:val="006B1A8D"/>
    <w:rsid w:val="006B2BCE"/>
    <w:rsid w:val="006B5973"/>
    <w:rsid w:val="006B6814"/>
    <w:rsid w:val="006B6AFB"/>
    <w:rsid w:val="006B7F43"/>
    <w:rsid w:val="006C09FC"/>
    <w:rsid w:val="006C0A27"/>
    <w:rsid w:val="006C2163"/>
    <w:rsid w:val="006C441C"/>
    <w:rsid w:val="006C48A9"/>
    <w:rsid w:val="006C6A57"/>
    <w:rsid w:val="006C7F14"/>
    <w:rsid w:val="006D232A"/>
    <w:rsid w:val="006D2598"/>
    <w:rsid w:val="006D3F00"/>
    <w:rsid w:val="006D7309"/>
    <w:rsid w:val="006E02A5"/>
    <w:rsid w:val="006E0CED"/>
    <w:rsid w:val="006E3E07"/>
    <w:rsid w:val="006E4F04"/>
    <w:rsid w:val="006E5521"/>
    <w:rsid w:val="006E77EA"/>
    <w:rsid w:val="006E7E9C"/>
    <w:rsid w:val="006F06A9"/>
    <w:rsid w:val="006F3F97"/>
    <w:rsid w:val="006F4103"/>
    <w:rsid w:val="006F468C"/>
    <w:rsid w:val="006F4BEB"/>
    <w:rsid w:val="006F5665"/>
    <w:rsid w:val="006F6896"/>
    <w:rsid w:val="006F7D82"/>
    <w:rsid w:val="007002E8"/>
    <w:rsid w:val="00700674"/>
    <w:rsid w:val="00702142"/>
    <w:rsid w:val="00704A04"/>
    <w:rsid w:val="00704A4C"/>
    <w:rsid w:val="00706994"/>
    <w:rsid w:val="0070735D"/>
    <w:rsid w:val="0070766B"/>
    <w:rsid w:val="00711627"/>
    <w:rsid w:val="007143A3"/>
    <w:rsid w:val="00714B38"/>
    <w:rsid w:val="007154D5"/>
    <w:rsid w:val="00715A98"/>
    <w:rsid w:val="00716638"/>
    <w:rsid w:val="007171F4"/>
    <w:rsid w:val="00717D86"/>
    <w:rsid w:val="0072153C"/>
    <w:rsid w:val="00721F8C"/>
    <w:rsid w:val="007231F6"/>
    <w:rsid w:val="00725515"/>
    <w:rsid w:val="007258B9"/>
    <w:rsid w:val="007266F4"/>
    <w:rsid w:val="00730FE3"/>
    <w:rsid w:val="00732AA1"/>
    <w:rsid w:val="007350C3"/>
    <w:rsid w:val="00736B5B"/>
    <w:rsid w:val="00736E16"/>
    <w:rsid w:val="007408E1"/>
    <w:rsid w:val="00742F86"/>
    <w:rsid w:val="007456D0"/>
    <w:rsid w:val="00746871"/>
    <w:rsid w:val="00752642"/>
    <w:rsid w:val="00753930"/>
    <w:rsid w:val="00754132"/>
    <w:rsid w:val="00754172"/>
    <w:rsid w:val="00754DB0"/>
    <w:rsid w:val="007570EB"/>
    <w:rsid w:val="00767D5C"/>
    <w:rsid w:val="00767F73"/>
    <w:rsid w:val="007702E1"/>
    <w:rsid w:val="007709DF"/>
    <w:rsid w:val="0077114E"/>
    <w:rsid w:val="00771247"/>
    <w:rsid w:val="007714F7"/>
    <w:rsid w:val="0077228A"/>
    <w:rsid w:val="007728A6"/>
    <w:rsid w:val="00772CE1"/>
    <w:rsid w:val="00774E4D"/>
    <w:rsid w:val="00777307"/>
    <w:rsid w:val="00781062"/>
    <w:rsid w:val="00782726"/>
    <w:rsid w:val="0078338C"/>
    <w:rsid w:val="007848AA"/>
    <w:rsid w:val="007851DD"/>
    <w:rsid w:val="00786EAD"/>
    <w:rsid w:val="00790103"/>
    <w:rsid w:val="007911F3"/>
    <w:rsid w:val="00792B61"/>
    <w:rsid w:val="00794A12"/>
    <w:rsid w:val="00794A9D"/>
    <w:rsid w:val="00794FAB"/>
    <w:rsid w:val="007954F4"/>
    <w:rsid w:val="00797B93"/>
    <w:rsid w:val="007A1944"/>
    <w:rsid w:val="007A2EB6"/>
    <w:rsid w:val="007A2F62"/>
    <w:rsid w:val="007A492A"/>
    <w:rsid w:val="007A4DD7"/>
    <w:rsid w:val="007A6BC2"/>
    <w:rsid w:val="007A73DC"/>
    <w:rsid w:val="007A7CD2"/>
    <w:rsid w:val="007A7F24"/>
    <w:rsid w:val="007B0FFC"/>
    <w:rsid w:val="007B140E"/>
    <w:rsid w:val="007B4A76"/>
    <w:rsid w:val="007C07B5"/>
    <w:rsid w:val="007C15A5"/>
    <w:rsid w:val="007C25D8"/>
    <w:rsid w:val="007C3EC7"/>
    <w:rsid w:val="007C600E"/>
    <w:rsid w:val="007C727B"/>
    <w:rsid w:val="007C7A23"/>
    <w:rsid w:val="007D3922"/>
    <w:rsid w:val="007D3C9D"/>
    <w:rsid w:val="007E0474"/>
    <w:rsid w:val="007E1DA8"/>
    <w:rsid w:val="007E571D"/>
    <w:rsid w:val="007E647B"/>
    <w:rsid w:val="007F1496"/>
    <w:rsid w:val="007F1749"/>
    <w:rsid w:val="007F2E0B"/>
    <w:rsid w:val="007F3192"/>
    <w:rsid w:val="007F3492"/>
    <w:rsid w:val="007F34CD"/>
    <w:rsid w:val="007F3F81"/>
    <w:rsid w:val="007F474F"/>
    <w:rsid w:val="007F5C49"/>
    <w:rsid w:val="007F62F5"/>
    <w:rsid w:val="007F6E13"/>
    <w:rsid w:val="007F7E89"/>
    <w:rsid w:val="008024FA"/>
    <w:rsid w:val="008033F3"/>
    <w:rsid w:val="00805629"/>
    <w:rsid w:val="008065DB"/>
    <w:rsid w:val="00806741"/>
    <w:rsid w:val="00806839"/>
    <w:rsid w:val="00807E62"/>
    <w:rsid w:val="00810B83"/>
    <w:rsid w:val="00813687"/>
    <w:rsid w:val="0081368C"/>
    <w:rsid w:val="00815FFE"/>
    <w:rsid w:val="00820C8A"/>
    <w:rsid w:val="00822474"/>
    <w:rsid w:val="0082394D"/>
    <w:rsid w:val="00825A09"/>
    <w:rsid w:val="0082625E"/>
    <w:rsid w:val="008268E8"/>
    <w:rsid w:val="00826AF2"/>
    <w:rsid w:val="00826FCB"/>
    <w:rsid w:val="008278C8"/>
    <w:rsid w:val="008300B2"/>
    <w:rsid w:val="00831C04"/>
    <w:rsid w:val="00832ABF"/>
    <w:rsid w:val="008344F6"/>
    <w:rsid w:val="008351D0"/>
    <w:rsid w:val="0083705E"/>
    <w:rsid w:val="00840A16"/>
    <w:rsid w:val="008410D6"/>
    <w:rsid w:val="0084244C"/>
    <w:rsid w:val="00843A63"/>
    <w:rsid w:val="00843FE2"/>
    <w:rsid w:val="00846A16"/>
    <w:rsid w:val="008503D2"/>
    <w:rsid w:val="00850D23"/>
    <w:rsid w:val="00851E11"/>
    <w:rsid w:val="00852F3B"/>
    <w:rsid w:val="008558F3"/>
    <w:rsid w:val="00856C36"/>
    <w:rsid w:val="00860CE8"/>
    <w:rsid w:val="008612AF"/>
    <w:rsid w:val="00862054"/>
    <w:rsid w:val="00863423"/>
    <w:rsid w:val="00864B03"/>
    <w:rsid w:val="00865206"/>
    <w:rsid w:val="008666DA"/>
    <w:rsid w:val="00866DDE"/>
    <w:rsid w:val="008719AD"/>
    <w:rsid w:val="00871ED0"/>
    <w:rsid w:val="0087682D"/>
    <w:rsid w:val="00880AB7"/>
    <w:rsid w:val="00883D04"/>
    <w:rsid w:val="00885CCB"/>
    <w:rsid w:val="00885DDC"/>
    <w:rsid w:val="00890463"/>
    <w:rsid w:val="00891156"/>
    <w:rsid w:val="00893602"/>
    <w:rsid w:val="00896D3F"/>
    <w:rsid w:val="008A0789"/>
    <w:rsid w:val="008A2D0C"/>
    <w:rsid w:val="008A2E95"/>
    <w:rsid w:val="008A33C7"/>
    <w:rsid w:val="008A688A"/>
    <w:rsid w:val="008A7FDF"/>
    <w:rsid w:val="008B12CE"/>
    <w:rsid w:val="008B278A"/>
    <w:rsid w:val="008B6170"/>
    <w:rsid w:val="008C0457"/>
    <w:rsid w:val="008C050F"/>
    <w:rsid w:val="008C0E87"/>
    <w:rsid w:val="008C18A4"/>
    <w:rsid w:val="008C1C5E"/>
    <w:rsid w:val="008C3059"/>
    <w:rsid w:val="008C37C0"/>
    <w:rsid w:val="008C4218"/>
    <w:rsid w:val="008C5A2F"/>
    <w:rsid w:val="008D0DA0"/>
    <w:rsid w:val="008D5969"/>
    <w:rsid w:val="008D61CC"/>
    <w:rsid w:val="008D7D3E"/>
    <w:rsid w:val="008E0157"/>
    <w:rsid w:val="008E159E"/>
    <w:rsid w:val="008E3E98"/>
    <w:rsid w:val="008E4110"/>
    <w:rsid w:val="008E62F0"/>
    <w:rsid w:val="008E6496"/>
    <w:rsid w:val="008E6F2B"/>
    <w:rsid w:val="008E7A61"/>
    <w:rsid w:val="008F08AA"/>
    <w:rsid w:val="008F0D82"/>
    <w:rsid w:val="008F2F75"/>
    <w:rsid w:val="008F31D1"/>
    <w:rsid w:val="009000E7"/>
    <w:rsid w:val="009005B4"/>
    <w:rsid w:val="00901D4B"/>
    <w:rsid w:val="0090259C"/>
    <w:rsid w:val="009039A6"/>
    <w:rsid w:val="0090403B"/>
    <w:rsid w:val="0090578E"/>
    <w:rsid w:val="0090665D"/>
    <w:rsid w:val="00906F3D"/>
    <w:rsid w:val="00907C62"/>
    <w:rsid w:val="00910F6D"/>
    <w:rsid w:val="009115E3"/>
    <w:rsid w:val="009117E4"/>
    <w:rsid w:val="0091330A"/>
    <w:rsid w:val="009147A0"/>
    <w:rsid w:val="00914D8C"/>
    <w:rsid w:val="00916921"/>
    <w:rsid w:val="0092400D"/>
    <w:rsid w:val="00924CEC"/>
    <w:rsid w:val="00927FB1"/>
    <w:rsid w:val="00931393"/>
    <w:rsid w:val="0093321C"/>
    <w:rsid w:val="0093770B"/>
    <w:rsid w:val="00937AF6"/>
    <w:rsid w:val="00937CED"/>
    <w:rsid w:val="00941057"/>
    <w:rsid w:val="00943426"/>
    <w:rsid w:val="0094368F"/>
    <w:rsid w:val="00944123"/>
    <w:rsid w:val="009474CE"/>
    <w:rsid w:val="009555EF"/>
    <w:rsid w:val="00956AAF"/>
    <w:rsid w:val="00956ECA"/>
    <w:rsid w:val="00957788"/>
    <w:rsid w:val="009605E4"/>
    <w:rsid w:val="00961713"/>
    <w:rsid w:val="00963976"/>
    <w:rsid w:val="00963BB0"/>
    <w:rsid w:val="00964096"/>
    <w:rsid w:val="00964E61"/>
    <w:rsid w:val="009754BC"/>
    <w:rsid w:val="009761AC"/>
    <w:rsid w:val="009763E9"/>
    <w:rsid w:val="009821D0"/>
    <w:rsid w:val="009824EE"/>
    <w:rsid w:val="00982AD5"/>
    <w:rsid w:val="00990F71"/>
    <w:rsid w:val="0099391D"/>
    <w:rsid w:val="00994538"/>
    <w:rsid w:val="00994578"/>
    <w:rsid w:val="0099504E"/>
    <w:rsid w:val="009955D8"/>
    <w:rsid w:val="00997004"/>
    <w:rsid w:val="00997AD8"/>
    <w:rsid w:val="00997DF7"/>
    <w:rsid w:val="009A0396"/>
    <w:rsid w:val="009A124E"/>
    <w:rsid w:val="009A1F7D"/>
    <w:rsid w:val="009A378C"/>
    <w:rsid w:val="009A48D4"/>
    <w:rsid w:val="009A49D2"/>
    <w:rsid w:val="009A4DA9"/>
    <w:rsid w:val="009A531C"/>
    <w:rsid w:val="009A59F3"/>
    <w:rsid w:val="009A5AD0"/>
    <w:rsid w:val="009A5CC3"/>
    <w:rsid w:val="009A777E"/>
    <w:rsid w:val="009B1992"/>
    <w:rsid w:val="009B20EB"/>
    <w:rsid w:val="009C5FC4"/>
    <w:rsid w:val="009C6B3F"/>
    <w:rsid w:val="009C7289"/>
    <w:rsid w:val="009C76EC"/>
    <w:rsid w:val="009C77A8"/>
    <w:rsid w:val="009D2621"/>
    <w:rsid w:val="009D426A"/>
    <w:rsid w:val="009D60BA"/>
    <w:rsid w:val="009D781E"/>
    <w:rsid w:val="009E1CA1"/>
    <w:rsid w:val="009E3ECF"/>
    <w:rsid w:val="009E45BA"/>
    <w:rsid w:val="009F01A6"/>
    <w:rsid w:val="009F0EC5"/>
    <w:rsid w:val="009F0F72"/>
    <w:rsid w:val="009F1FAA"/>
    <w:rsid w:val="009F2287"/>
    <w:rsid w:val="009F2E9E"/>
    <w:rsid w:val="009F4975"/>
    <w:rsid w:val="009F62A4"/>
    <w:rsid w:val="00A00C5C"/>
    <w:rsid w:val="00A025EF"/>
    <w:rsid w:val="00A05311"/>
    <w:rsid w:val="00A06FE9"/>
    <w:rsid w:val="00A11DE6"/>
    <w:rsid w:val="00A14F2D"/>
    <w:rsid w:val="00A15010"/>
    <w:rsid w:val="00A156C4"/>
    <w:rsid w:val="00A157D1"/>
    <w:rsid w:val="00A16865"/>
    <w:rsid w:val="00A16966"/>
    <w:rsid w:val="00A16AD8"/>
    <w:rsid w:val="00A20115"/>
    <w:rsid w:val="00A20C1C"/>
    <w:rsid w:val="00A216E9"/>
    <w:rsid w:val="00A22479"/>
    <w:rsid w:val="00A22D16"/>
    <w:rsid w:val="00A22E56"/>
    <w:rsid w:val="00A23C28"/>
    <w:rsid w:val="00A25BC3"/>
    <w:rsid w:val="00A2644E"/>
    <w:rsid w:val="00A30729"/>
    <w:rsid w:val="00A3274A"/>
    <w:rsid w:val="00A33D00"/>
    <w:rsid w:val="00A34DB0"/>
    <w:rsid w:val="00A3509C"/>
    <w:rsid w:val="00A35B5F"/>
    <w:rsid w:val="00A40084"/>
    <w:rsid w:val="00A40437"/>
    <w:rsid w:val="00A43DED"/>
    <w:rsid w:val="00A468AE"/>
    <w:rsid w:val="00A5029A"/>
    <w:rsid w:val="00A51398"/>
    <w:rsid w:val="00A51896"/>
    <w:rsid w:val="00A546B5"/>
    <w:rsid w:val="00A55213"/>
    <w:rsid w:val="00A55238"/>
    <w:rsid w:val="00A55CEF"/>
    <w:rsid w:val="00A56213"/>
    <w:rsid w:val="00A56AB5"/>
    <w:rsid w:val="00A573F6"/>
    <w:rsid w:val="00A60874"/>
    <w:rsid w:val="00A61685"/>
    <w:rsid w:val="00A67238"/>
    <w:rsid w:val="00A70762"/>
    <w:rsid w:val="00A72BD7"/>
    <w:rsid w:val="00A7343A"/>
    <w:rsid w:val="00A743C9"/>
    <w:rsid w:val="00A8063C"/>
    <w:rsid w:val="00A81621"/>
    <w:rsid w:val="00A82CC2"/>
    <w:rsid w:val="00A82E76"/>
    <w:rsid w:val="00A83193"/>
    <w:rsid w:val="00A845CF"/>
    <w:rsid w:val="00A862E3"/>
    <w:rsid w:val="00A90349"/>
    <w:rsid w:val="00A91756"/>
    <w:rsid w:val="00A932CB"/>
    <w:rsid w:val="00A9339D"/>
    <w:rsid w:val="00A93C1C"/>
    <w:rsid w:val="00A93ED3"/>
    <w:rsid w:val="00A948F3"/>
    <w:rsid w:val="00A95A7D"/>
    <w:rsid w:val="00A96C07"/>
    <w:rsid w:val="00AA1BD3"/>
    <w:rsid w:val="00AA2744"/>
    <w:rsid w:val="00AA369E"/>
    <w:rsid w:val="00AA4A93"/>
    <w:rsid w:val="00AA5817"/>
    <w:rsid w:val="00AA5B65"/>
    <w:rsid w:val="00AB080C"/>
    <w:rsid w:val="00AB1EFB"/>
    <w:rsid w:val="00AB40E7"/>
    <w:rsid w:val="00AB5745"/>
    <w:rsid w:val="00AB5B5E"/>
    <w:rsid w:val="00AC0D80"/>
    <w:rsid w:val="00AC2F53"/>
    <w:rsid w:val="00AC4CA2"/>
    <w:rsid w:val="00AC754B"/>
    <w:rsid w:val="00AC7CF6"/>
    <w:rsid w:val="00AD0DB1"/>
    <w:rsid w:val="00AD27C2"/>
    <w:rsid w:val="00AD28C0"/>
    <w:rsid w:val="00AD2B42"/>
    <w:rsid w:val="00AD371A"/>
    <w:rsid w:val="00AD3862"/>
    <w:rsid w:val="00AD4941"/>
    <w:rsid w:val="00AD4E85"/>
    <w:rsid w:val="00AD607A"/>
    <w:rsid w:val="00AE0327"/>
    <w:rsid w:val="00AE11A9"/>
    <w:rsid w:val="00AE1492"/>
    <w:rsid w:val="00AE349D"/>
    <w:rsid w:val="00AE37DF"/>
    <w:rsid w:val="00AE4466"/>
    <w:rsid w:val="00AE6A7C"/>
    <w:rsid w:val="00AE7E29"/>
    <w:rsid w:val="00AF26A1"/>
    <w:rsid w:val="00AF2B3C"/>
    <w:rsid w:val="00AF341B"/>
    <w:rsid w:val="00AF6D93"/>
    <w:rsid w:val="00B00DF8"/>
    <w:rsid w:val="00B02059"/>
    <w:rsid w:val="00B02C43"/>
    <w:rsid w:val="00B03B61"/>
    <w:rsid w:val="00B03C0B"/>
    <w:rsid w:val="00B03E51"/>
    <w:rsid w:val="00B062A9"/>
    <w:rsid w:val="00B065DF"/>
    <w:rsid w:val="00B0695E"/>
    <w:rsid w:val="00B07186"/>
    <w:rsid w:val="00B12377"/>
    <w:rsid w:val="00B13214"/>
    <w:rsid w:val="00B1545A"/>
    <w:rsid w:val="00B245DB"/>
    <w:rsid w:val="00B24BF6"/>
    <w:rsid w:val="00B253F4"/>
    <w:rsid w:val="00B26BC0"/>
    <w:rsid w:val="00B2750B"/>
    <w:rsid w:val="00B3055A"/>
    <w:rsid w:val="00B31049"/>
    <w:rsid w:val="00B31E64"/>
    <w:rsid w:val="00B32791"/>
    <w:rsid w:val="00B34C52"/>
    <w:rsid w:val="00B35363"/>
    <w:rsid w:val="00B35C3B"/>
    <w:rsid w:val="00B40B48"/>
    <w:rsid w:val="00B41C13"/>
    <w:rsid w:val="00B4516F"/>
    <w:rsid w:val="00B45D6A"/>
    <w:rsid w:val="00B46311"/>
    <w:rsid w:val="00B47A4D"/>
    <w:rsid w:val="00B51019"/>
    <w:rsid w:val="00B51516"/>
    <w:rsid w:val="00B525E2"/>
    <w:rsid w:val="00B53388"/>
    <w:rsid w:val="00B53B5A"/>
    <w:rsid w:val="00B54020"/>
    <w:rsid w:val="00B55074"/>
    <w:rsid w:val="00B56962"/>
    <w:rsid w:val="00B56A9A"/>
    <w:rsid w:val="00B56FB3"/>
    <w:rsid w:val="00B604A0"/>
    <w:rsid w:val="00B60D8D"/>
    <w:rsid w:val="00B63F0A"/>
    <w:rsid w:val="00B67AF0"/>
    <w:rsid w:val="00B67D24"/>
    <w:rsid w:val="00B70980"/>
    <w:rsid w:val="00B713FA"/>
    <w:rsid w:val="00B72530"/>
    <w:rsid w:val="00B74413"/>
    <w:rsid w:val="00B76060"/>
    <w:rsid w:val="00B76A36"/>
    <w:rsid w:val="00B77FA6"/>
    <w:rsid w:val="00B80706"/>
    <w:rsid w:val="00B80B3A"/>
    <w:rsid w:val="00B81098"/>
    <w:rsid w:val="00B81E04"/>
    <w:rsid w:val="00B82386"/>
    <w:rsid w:val="00B8319B"/>
    <w:rsid w:val="00B860B0"/>
    <w:rsid w:val="00B8654F"/>
    <w:rsid w:val="00B90D00"/>
    <w:rsid w:val="00B910E9"/>
    <w:rsid w:val="00B9110C"/>
    <w:rsid w:val="00B9154E"/>
    <w:rsid w:val="00B93186"/>
    <w:rsid w:val="00B93DB3"/>
    <w:rsid w:val="00B94A5C"/>
    <w:rsid w:val="00B94C9D"/>
    <w:rsid w:val="00B974A6"/>
    <w:rsid w:val="00B97633"/>
    <w:rsid w:val="00BA0F87"/>
    <w:rsid w:val="00BA3338"/>
    <w:rsid w:val="00BA45FF"/>
    <w:rsid w:val="00BA6191"/>
    <w:rsid w:val="00BA6FD5"/>
    <w:rsid w:val="00BB0893"/>
    <w:rsid w:val="00BB1343"/>
    <w:rsid w:val="00BB198F"/>
    <w:rsid w:val="00BB39AE"/>
    <w:rsid w:val="00BB4653"/>
    <w:rsid w:val="00BB550A"/>
    <w:rsid w:val="00BB6CC7"/>
    <w:rsid w:val="00BB770D"/>
    <w:rsid w:val="00BB7C14"/>
    <w:rsid w:val="00BC015E"/>
    <w:rsid w:val="00BC02B1"/>
    <w:rsid w:val="00BC397E"/>
    <w:rsid w:val="00BC4541"/>
    <w:rsid w:val="00BC49E4"/>
    <w:rsid w:val="00BC4CF4"/>
    <w:rsid w:val="00BC5242"/>
    <w:rsid w:val="00BC5820"/>
    <w:rsid w:val="00BD0E95"/>
    <w:rsid w:val="00BD380E"/>
    <w:rsid w:val="00BD414E"/>
    <w:rsid w:val="00BD518A"/>
    <w:rsid w:val="00BD59BD"/>
    <w:rsid w:val="00BD740D"/>
    <w:rsid w:val="00BE047C"/>
    <w:rsid w:val="00BE0989"/>
    <w:rsid w:val="00BE0ADF"/>
    <w:rsid w:val="00BE1F57"/>
    <w:rsid w:val="00BE4FB8"/>
    <w:rsid w:val="00BF0833"/>
    <w:rsid w:val="00BF1464"/>
    <w:rsid w:val="00BF25FC"/>
    <w:rsid w:val="00BF38E2"/>
    <w:rsid w:val="00BF4010"/>
    <w:rsid w:val="00BF4181"/>
    <w:rsid w:val="00BF5067"/>
    <w:rsid w:val="00BF56E9"/>
    <w:rsid w:val="00BF6046"/>
    <w:rsid w:val="00BF70EE"/>
    <w:rsid w:val="00C03D91"/>
    <w:rsid w:val="00C0537A"/>
    <w:rsid w:val="00C059E2"/>
    <w:rsid w:val="00C06C08"/>
    <w:rsid w:val="00C0794C"/>
    <w:rsid w:val="00C10520"/>
    <w:rsid w:val="00C10FC7"/>
    <w:rsid w:val="00C112E5"/>
    <w:rsid w:val="00C12D6D"/>
    <w:rsid w:val="00C12D73"/>
    <w:rsid w:val="00C130B4"/>
    <w:rsid w:val="00C156C3"/>
    <w:rsid w:val="00C21B5F"/>
    <w:rsid w:val="00C21E52"/>
    <w:rsid w:val="00C22898"/>
    <w:rsid w:val="00C24E83"/>
    <w:rsid w:val="00C2719B"/>
    <w:rsid w:val="00C278D9"/>
    <w:rsid w:val="00C27F13"/>
    <w:rsid w:val="00C3077E"/>
    <w:rsid w:val="00C30930"/>
    <w:rsid w:val="00C30962"/>
    <w:rsid w:val="00C30D44"/>
    <w:rsid w:val="00C31BE1"/>
    <w:rsid w:val="00C37052"/>
    <w:rsid w:val="00C375CE"/>
    <w:rsid w:val="00C413AB"/>
    <w:rsid w:val="00C42CA4"/>
    <w:rsid w:val="00C42D61"/>
    <w:rsid w:val="00C43BF2"/>
    <w:rsid w:val="00C4591B"/>
    <w:rsid w:val="00C46BC3"/>
    <w:rsid w:val="00C47198"/>
    <w:rsid w:val="00C4772D"/>
    <w:rsid w:val="00C5115E"/>
    <w:rsid w:val="00C51779"/>
    <w:rsid w:val="00C5282A"/>
    <w:rsid w:val="00C532B3"/>
    <w:rsid w:val="00C53D79"/>
    <w:rsid w:val="00C549CF"/>
    <w:rsid w:val="00C55840"/>
    <w:rsid w:val="00C5669E"/>
    <w:rsid w:val="00C56843"/>
    <w:rsid w:val="00C64216"/>
    <w:rsid w:val="00C65A11"/>
    <w:rsid w:val="00C67CA2"/>
    <w:rsid w:val="00C73298"/>
    <w:rsid w:val="00C74B4A"/>
    <w:rsid w:val="00C74F4F"/>
    <w:rsid w:val="00C75EF1"/>
    <w:rsid w:val="00C76DBC"/>
    <w:rsid w:val="00C8164B"/>
    <w:rsid w:val="00C8755F"/>
    <w:rsid w:val="00C87707"/>
    <w:rsid w:val="00C92893"/>
    <w:rsid w:val="00C966D5"/>
    <w:rsid w:val="00C97C83"/>
    <w:rsid w:val="00CA2794"/>
    <w:rsid w:val="00CA3AFA"/>
    <w:rsid w:val="00CA3F49"/>
    <w:rsid w:val="00CA4675"/>
    <w:rsid w:val="00CA6A5B"/>
    <w:rsid w:val="00CA6FFD"/>
    <w:rsid w:val="00CB01C0"/>
    <w:rsid w:val="00CB0E2E"/>
    <w:rsid w:val="00CB11D1"/>
    <w:rsid w:val="00CB278B"/>
    <w:rsid w:val="00CB2C50"/>
    <w:rsid w:val="00CB3DF7"/>
    <w:rsid w:val="00CB4731"/>
    <w:rsid w:val="00CB4FE2"/>
    <w:rsid w:val="00CB66AD"/>
    <w:rsid w:val="00CB6A92"/>
    <w:rsid w:val="00CB763E"/>
    <w:rsid w:val="00CC0B0A"/>
    <w:rsid w:val="00CC2596"/>
    <w:rsid w:val="00CC410F"/>
    <w:rsid w:val="00CC5D02"/>
    <w:rsid w:val="00CC69AF"/>
    <w:rsid w:val="00CC74BB"/>
    <w:rsid w:val="00CC750E"/>
    <w:rsid w:val="00CC7C6B"/>
    <w:rsid w:val="00CC7E83"/>
    <w:rsid w:val="00CD0496"/>
    <w:rsid w:val="00CD2A8C"/>
    <w:rsid w:val="00CD3CB2"/>
    <w:rsid w:val="00CD3EBF"/>
    <w:rsid w:val="00CD4D1E"/>
    <w:rsid w:val="00CE06A4"/>
    <w:rsid w:val="00CE1103"/>
    <w:rsid w:val="00CE1FF1"/>
    <w:rsid w:val="00CE22DF"/>
    <w:rsid w:val="00CE269E"/>
    <w:rsid w:val="00CE6E53"/>
    <w:rsid w:val="00CE7F7A"/>
    <w:rsid w:val="00CF1096"/>
    <w:rsid w:val="00CF11AA"/>
    <w:rsid w:val="00CF2046"/>
    <w:rsid w:val="00CF2940"/>
    <w:rsid w:val="00CF4C23"/>
    <w:rsid w:val="00CF5ABC"/>
    <w:rsid w:val="00CF6332"/>
    <w:rsid w:val="00CF6D14"/>
    <w:rsid w:val="00CF6DD9"/>
    <w:rsid w:val="00D01EE2"/>
    <w:rsid w:val="00D02660"/>
    <w:rsid w:val="00D02B53"/>
    <w:rsid w:val="00D02EF9"/>
    <w:rsid w:val="00D04D4C"/>
    <w:rsid w:val="00D04DEB"/>
    <w:rsid w:val="00D07D39"/>
    <w:rsid w:val="00D07EC4"/>
    <w:rsid w:val="00D112B7"/>
    <w:rsid w:val="00D11487"/>
    <w:rsid w:val="00D114A3"/>
    <w:rsid w:val="00D137A5"/>
    <w:rsid w:val="00D13EA8"/>
    <w:rsid w:val="00D156F4"/>
    <w:rsid w:val="00D17706"/>
    <w:rsid w:val="00D2104D"/>
    <w:rsid w:val="00D22574"/>
    <w:rsid w:val="00D231DD"/>
    <w:rsid w:val="00D23273"/>
    <w:rsid w:val="00D2432B"/>
    <w:rsid w:val="00D2479D"/>
    <w:rsid w:val="00D26475"/>
    <w:rsid w:val="00D26931"/>
    <w:rsid w:val="00D27533"/>
    <w:rsid w:val="00D31200"/>
    <w:rsid w:val="00D31DA7"/>
    <w:rsid w:val="00D321AD"/>
    <w:rsid w:val="00D32792"/>
    <w:rsid w:val="00D343F8"/>
    <w:rsid w:val="00D369EF"/>
    <w:rsid w:val="00D4130D"/>
    <w:rsid w:val="00D42075"/>
    <w:rsid w:val="00D42519"/>
    <w:rsid w:val="00D46558"/>
    <w:rsid w:val="00D46C36"/>
    <w:rsid w:val="00D50E00"/>
    <w:rsid w:val="00D517C7"/>
    <w:rsid w:val="00D55045"/>
    <w:rsid w:val="00D563DB"/>
    <w:rsid w:val="00D57892"/>
    <w:rsid w:val="00D57951"/>
    <w:rsid w:val="00D57E5B"/>
    <w:rsid w:val="00D60018"/>
    <w:rsid w:val="00D6165D"/>
    <w:rsid w:val="00D61890"/>
    <w:rsid w:val="00D627B8"/>
    <w:rsid w:val="00D628DA"/>
    <w:rsid w:val="00D63CD0"/>
    <w:rsid w:val="00D647CA"/>
    <w:rsid w:val="00D660B6"/>
    <w:rsid w:val="00D675BE"/>
    <w:rsid w:val="00D701CF"/>
    <w:rsid w:val="00D708E8"/>
    <w:rsid w:val="00D71239"/>
    <w:rsid w:val="00D73B39"/>
    <w:rsid w:val="00D7493A"/>
    <w:rsid w:val="00D74E5B"/>
    <w:rsid w:val="00D81D2D"/>
    <w:rsid w:val="00D83990"/>
    <w:rsid w:val="00D83CA4"/>
    <w:rsid w:val="00D83F6F"/>
    <w:rsid w:val="00D856CD"/>
    <w:rsid w:val="00D85AD6"/>
    <w:rsid w:val="00D87D4F"/>
    <w:rsid w:val="00D91394"/>
    <w:rsid w:val="00D9284D"/>
    <w:rsid w:val="00D93433"/>
    <w:rsid w:val="00D94566"/>
    <w:rsid w:val="00D946A2"/>
    <w:rsid w:val="00D94B1C"/>
    <w:rsid w:val="00D95603"/>
    <w:rsid w:val="00D968BD"/>
    <w:rsid w:val="00DA0270"/>
    <w:rsid w:val="00DA0580"/>
    <w:rsid w:val="00DA0BE1"/>
    <w:rsid w:val="00DA1287"/>
    <w:rsid w:val="00DA1AF9"/>
    <w:rsid w:val="00DA220D"/>
    <w:rsid w:val="00DA28D4"/>
    <w:rsid w:val="00DA3BA2"/>
    <w:rsid w:val="00DA50E7"/>
    <w:rsid w:val="00DA5BB8"/>
    <w:rsid w:val="00DA692F"/>
    <w:rsid w:val="00DA7D75"/>
    <w:rsid w:val="00DB0390"/>
    <w:rsid w:val="00DB0996"/>
    <w:rsid w:val="00DB0A0E"/>
    <w:rsid w:val="00DB1004"/>
    <w:rsid w:val="00DB2428"/>
    <w:rsid w:val="00DB2BBF"/>
    <w:rsid w:val="00DB3348"/>
    <w:rsid w:val="00DC3062"/>
    <w:rsid w:val="00DC3942"/>
    <w:rsid w:val="00DC4637"/>
    <w:rsid w:val="00DC4B5A"/>
    <w:rsid w:val="00DC7B39"/>
    <w:rsid w:val="00DD0585"/>
    <w:rsid w:val="00DD1A92"/>
    <w:rsid w:val="00DD1CBD"/>
    <w:rsid w:val="00DD4767"/>
    <w:rsid w:val="00DD5889"/>
    <w:rsid w:val="00DD5891"/>
    <w:rsid w:val="00DD624E"/>
    <w:rsid w:val="00DD72FA"/>
    <w:rsid w:val="00DD7619"/>
    <w:rsid w:val="00DD789A"/>
    <w:rsid w:val="00DE031D"/>
    <w:rsid w:val="00DE18D5"/>
    <w:rsid w:val="00DE1C2B"/>
    <w:rsid w:val="00DE317E"/>
    <w:rsid w:val="00DE4AEB"/>
    <w:rsid w:val="00DE4C82"/>
    <w:rsid w:val="00DE7127"/>
    <w:rsid w:val="00DE79D7"/>
    <w:rsid w:val="00DF1406"/>
    <w:rsid w:val="00DF153B"/>
    <w:rsid w:val="00DF1A88"/>
    <w:rsid w:val="00DF23C4"/>
    <w:rsid w:val="00DF279E"/>
    <w:rsid w:val="00DF2CDA"/>
    <w:rsid w:val="00DF5374"/>
    <w:rsid w:val="00DF63DD"/>
    <w:rsid w:val="00E01380"/>
    <w:rsid w:val="00E021F5"/>
    <w:rsid w:val="00E0292C"/>
    <w:rsid w:val="00E0416A"/>
    <w:rsid w:val="00E0429A"/>
    <w:rsid w:val="00E0466F"/>
    <w:rsid w:val="00E048C2"/>
    <w:rsid w:val="00E04B85"/>
    <w:rsid w:val="00E060B2"/>
    <w:rsid w:val="00E102C5"/>
    <w:rsid w:val="00E11D9E"/>
    <w:rsid w:val="00E13164"/>
    <w:rsid w:val="00E141EB"/>
    <w:rsid w:val="00E146AF"/>
    <w:rsid w:val="00E152BA"/>
    <w:rsid w:val="00E153DF"/>
    <w:rsid w:val="00E15E7B"/>
    <w:rsid w:val="00E166C0"/>
    <w:rsid w:val="00E20D89"/>
    <w:rsid w:val="00E24801"/>
    <w:rsid w:val="00E24803"/>
    <w:rsid w:val="00E2542E"/>
    <w:rsid w:val="00E269E4"/>
    <w:rsid w:val="00E26EBF"/>
    <w:rsid w:val="00E30A17"/>
    <w:rsid w:val="00E31BCA"/>
    <w:rsid w:val="00E31E2D"/>
    <w:rsid w:val="00E32545"/>
    <w:rsid w:val="00E34AAF"/>
    <w:rsid w:val="00E35185"/>
    <w:rsid w:val="00E36492"/>
    <w:rsid w:val="00E364E8"/>
    <w:rsid w:val="00E36C08"/>
    <w:rsid w:val="00E43638"/>
    <w:rsid w:val="00E4469E"/>
    <w:rsid w:val="00E45708"/>
    <w:rsid w:val="00E52054"/>
    <w:rsid w:val="00E52A0C"/>
    <w:rsid w:val="00E55121"/>
    <w:rsid w:val="00E5671F"/>
    <w:rsid w:val="00E639C4"/>
    <w:rsid w:val="00E64F53"/>
    <w:rsid w:val="00E65888"/>
    <w:rsid w:val="00E74253"/>
    <w:rsid w:val="00E769AE"/>
    <w:rsid w:val="00E80931"/>
    <w:rsid w:val="00E814F2"/>
    <w:rsid w:val="00E81945"/>
    <w:rsid w:val="00E82CF9"/>
    <w:rsid w:val="00E8325D"/>
    <w:rsid w:val="00E842C5"/>
    <w:rsid w:val="00E846A8"/>
    <w:rsid w:val="00E853E3"/>
    <w:rsid w:val="00E85A3F"/>
    <w:rsid w:val="00E862D0"/>
    <w:rsid w:val="00E87431"/>
    <w:rsid w:val="00E90210"/>
    <w:rsid w:val="00E9044A"/>
    <w:rsid w:val="00E90D1B"/>
    <w:rsid w:val="00E91C00"/>
    <w:rsid w:val="00E9237F"/>
    <w:rsid w:val="00E935A4"/>
    <w:rsid w:val="00E9490A"/>
    <w:rsid w:val="00E95E9D"/>
    <w:rsid w:val="00E9643A"/>
    <w:rsid w:val="00E965B7"/>
    <w:rsid w:val="00E96E87"/>
    <w:rsid w:val="00EA23C8"/>
    <w:rsid w:val="00EA29C9"/>
    <w:rsid w:val="00EA3244"/>
    <w:rsid w:val="00EA7311"/>
    <w:rsid w:val="00EA741A"/>
    <w:rsid w:val="00EB00FF"/>
    <w:rsid w:val="00EB1484"/>
    <w:rsid w:val="00EB1C33"/>
    <w:rsid w:val="00EB1F4A"/>
    <w:rsid w:val="00EB3E44"/>
    <w:rsid w:val="00EB4164"/>
    <w:rsid w:val="00EB4F52"/>
    <w:rsid w:val="00EB7603"/>
    <w:rsid w:val="00EC00D6"/>
    <w:rsid w:val="00EC09A9"/>
    <w:rsid w:val="00EC1180"/>
    <w:rsid w:val="00EC2632"/>
    <w:rsid w:val="00EC5708"/>
    <w:rsid w:val="00EC66ED"/>
    <w:rsid w:val="00ED05BF"/>
    <w:rsid w:val="00ED166C"/>
    <w:rsid w:val="00ED19C1"/>
    <w:rsid w:val="00ED2B7C"/>
    <w:rsid w:val="00ED2C54"/>
    <w:rsid w:val="00ED3D3A"/>
    <w:rsid w:val="00ED4262"/>
    <w:rsid w:val="00ED5434"/>
    <w:rsid w:val="00ED779C"/>
    <w:rsid w:val="00EE3587"/>
    <w:rsid w:val="00EE4927"/>
    <w:rsid w:val="00EE56AB"/>
    <w:rsid w:val="00EE575A"/>
    <w:rsid w:val="00EE59FD"/>
    <w:rsid w:val="00EE78BC"/>
    <w:rsid w:val="00EF01FD"/>
    <w:rsid w:val="00EF1928"/>
    <w:rsid w:val="00EF4248"/>
    <w:rsid w:val="00EF4823"/>
    <w:rsid w:val="00EF4DDF"/>
    <w:rsid w:val="00EF61E0"/>
    <w:rsid w:val="00EF655E"/>
    <w:rsid w:val="00F003B6"/>
    <w:rsid w:val="00F0070F"/>
    <w:rsid w:val="00F00842"/>
    <w:rsid w:val="00F00B89"/>
    <w:rsid w:val="00F010C5"/>
    <w:rsid w:val="00F0507D"/>
    <w:rsid w:val="00F065BA"/>
    <w:rsid w:val="00F07922"/>
    <w:rsid w:val="00F1137B"/>
    <w:rsid w:val="00F12C91"/>
    <w:rsid w:val="00F12E50"/>
    <w:rsid w:val="00F130F1"/>
    <w:rsid w:val="00F13A9B"/>
    <w:rsid w:val="00F153A3"/>
    <w:rsid w:val="00F16279"/>
    <w:rsid w:val="00F1636B"/>
    <w:rsid w:val="00F17A3D"/>
    <w:rsid w:val="00F22806"/>
    <w:rsid w:val="00F22A6A"/>
    <w:rsid w:val="00F2352F"/>
    <w:rsid w:val="00F2399E"/>
    <w:rsid w:val="00F24492"/>
    <w:rsid w:val="00F25261"/>
    <w:rsid w:val="00F2555F"/>
    <w:rsid w:val="00F2706F"/>
    <w:rsid w:val="00F275C3"/>
    <w:rsid w:val="00F2797A"/>
    <w:rsid w:val="00F318DD"/>
    <w:rsid w:val="00F31B86"/>
    <w:rsid w:val="00F3243F"/>
    <w:rsid w:val="00F346B2"/>
    <w:rsid w:val="00F34B91"/>
    <w:rsid w:val="00F351DC"/>
    <w:rsid w:val="00F3795B"/>
    <w:rsid w:val="00F40485"/>
    <w:rsid w:val="00F4049E"/>
    <w:rsid w:val="00F40772"/>
    <w:rsid w:val="00F44E50"/>
    <w:rsid w:val="00F45529"/>
    <w:rsid w:val="00F46642"/>
    <w:rsid w:val="00F52012"/>
    <w:rsid w:val="00F542A2"/>
    <w:rsid w:val="00F546EF"/>
    <w:rsid w:val="00F54B64"/>
    <w:rsid w:val="00F55E8B"/>
    <w:rsid w:val="00F61F13"/>
    <w:rsid w:val="00F6332A"/>
    <w:rsid w:val="00F63B1C"/>
    <w:rsid w:val="00F6411E"/>
    <w:rsid w:val="00F64177"/>
    <w:rsid w:val="00F65F3B"/>
    <w:rsid w:val="00F66E09"/>
    <w:rsid w:val="00F67105"/>
    <w:rsid w:val="00F679F6"/>
    <w:rsid w:val="00F701CB"/>
    <w:rsid w:val="00F70931"/>
    <w:rsid w:val="00F70C5A"/>
    <w:rsid w:val="00F71B9B"/>
    <w:rsid w:val="00F766E2"/>
    <w:rsid w:val="00F76B9D"/>
    <w:rsid w:val="00F77694"/>
    <w:rsid w:val="00F77A2A"/>
    <w:rsid w:val="00F82C6F"/>
    <w:rsid w:val="00F82F3E"/>
    <w:rsid w:val="00F83E28"/>
    <w:rsid w:val="00F85789"/>
    <w:rsid w:val="00F86083"/>
    <w:rsid w:val="00F861E4"/>
    <w:rsid w:val="00F86532"/>
    <w:rsid w:val="00F86C6F"/>
    <w:rsid w:val="00F8750E"/>
    <w:rsid w:val="00F8768D"/>
    <w:rsid w:val="00F90769"/>
    <w:rsid w:val="00F9091D"/>
    <w:rsid w:val="00F9116C"/>
    <w:rsid w:val="00F9165E"/>
    <w:rsid w:val="00F91727"/>
    <w:rsid w:val="00F92C08"/>
    <w:rsid w:val="00F93E7C"/>
    <w:rsid w:val="00F968B6"/>
    <w:rsid w:val="00F97DFF"/>
    <w:rsid w:val="00FA1ACC"/>
    <w:rsid w:val="00FA2EAA"/>
    <w:rsid w:val="00FA37C3"/>
    <w:rsid w:val="00FA3DCC"/>
    <w:rsid w:val="00FA3FA7"/>
    <w:rsid w:val="00FA5C94"/>
    <w:rsid w:val="00FA5DB9"/>
    <w:rsid w:val="00FA6323"/>
    <w:rsid w:val="00FA7353"/>
    <w:rsid w:val="00FB0A58"/>
    <w:rsid w:val="00FB23B5"/>
    <w:rsid w:val="00FB2591"/>
    <w:rsid w:val="00FB477C"/>
    <w:rsid w:val="00FB65C6"/>
    <w:rsid w:val="00FC1D54"/>
    <w:rsid w:val="00FC2168"/>
    <w:rsid w:val="00FC36C2"/>
    <w:rsid w:val="00FC4D46"/>
    <w:rsid w:val="00FC6F4A"/>
    <w:rsid w:val="00FC71BC"/>
    <w:rsid w:val="00FD3DA4"/>
    <w:rsid w:val="00FD449D"/>
    <w:rsid w:val="00FD586E"/>
    <w:rsid w:val="00FD69C9"/>
    <w:rsid w:val="00FD79AA"/>
    <w:rsid w:val="00FD7AA2"/>
    <w:rsid w:val="00FE11A5"/>
    <w:rsid w:val="00FE1D9B"/>
    <w:rsid w:val="00FE26DC"/>
    <w:rsid w:val="00FE64DC"/>
    <w:rsid w:val="00FE766A"/>
    <w:rsid w:val="00FF0C02"/>
    <w:rsid w:val="00FF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BB26E24C-A99E-49E9-B2D9-8CAD059B5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1E4"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012CBB"/>
    <w:pPr>
      <w:keepNext/>
      <w:jc w:val="center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2CB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0466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AD494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D4941"/>
    <w:rPr>
      <w:sz w:val="24"/>
      <w:szCs w:val="24"/>
      <w:lang w:eastAsia="ar-SA"/>
    </w:rPr>
  </w:style>
  <w:style w:type="table" w:styleId="TableGrid">
    <w:name w:val="Table Grid"/>
    <w:basedOn w:val="TableNormal"/>
    <w:rsid w:val="000D41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شبكة جدول1"/>
    <w:basedOn w:val="TableNormal"/>
    <w:next w:val="TableGrid"/>
    <w:rsid w:val="00E658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26218"/>
    <w:pPr>
      <w:ind w:left="720"/>
      <w:contextualSpacing/>
    </w:pPr>
  </w:style>
  <w:style w:type="character" w:styleId="Strong">
    <w:name w:val="Strong"/>
    <w:basedOn w:val="DefaultParagraphFont"/>
    <w:qFormat/>
    <w:rsid w:val="00A34DB0"/>
    <w:rPr>
      <w:b/>
      <w:bCs/>
    </w:rPr>
  </w:style>
  <w:style w:type="paragraph" w:customStyle="1" w:styleId="10">
    <w:name w:val="عادي1"/>
    <w:aliases w:val="العنوان الاول"/>
    <w:qFormat/>
    <w:rsid w:val="002E4BBD"/>
    <w:pPr>
      <w:bidi/>
      <w:jc w:val="both"/>
    </w:pPr>
    <w:rPr>
      <w:rFonts w:ascii="Calibri" w:hAnsi="Calibri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DE317E"/>
    <w:pPr>
      <w:widowControl w:val="0"/>
      <w:autoSpaceDE w:val="0"/>
      <w:autoSpaceDN w:val="0"/>
      <w:bidi w:val="0"/>
      <w:ind w:left="1088"/>
      <w:jc w:val="right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E317E"/>
    <w:rPr>
      <w:rFonts w:ascii="Microsoft Sans Serif" w:eastAsia="Microsoft Sans Serif" w:hAnsi="Microsoft Sans Serif" w:cs="Microsoft Sans Seri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15638A"/>
    <w:rPr>
      <w:color w:val="0000FF" w:themeColor="hyperlink"/>
      <w:u w:val="single"/>
    </w:rPr>
  </w:style>
  <w:style w:type="table" w:customStyle="1" w:styleId="2">
    <w:name w:val="شبكة جدول2"/>
    <w:basedOn w:val="TableNormal"/>
    <w:next w:val="TableGrid"/>
    <w:uiPriority w:val="59"/>
    <w:rsid w:val="003352D7"/>
    <w:rPr>
      <w:rFonts w:ascii="Calibri" w:eastAsia="Calibri" w:hAnsi="Calibri" w:cs="Arial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rbia\Desktop\&#1603;&#1604;&#1610;&#1588;&#1577;.do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63CA0-3E88-4391-836F-7C7F19B07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3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الرقـم :</vt:lpstr>
      <vt:lpstr>الرقـم :</vt:lpstr>
    </vt:vector>
  </TitlesOfParts>
  <Company>Rafah Computer Center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الرقـم :</dc:title>
  <dc:creator>mouaiad</dc:creator>
  <cp:lastModifiedBy>lenovo</cp:lastModifiedBy>
  <cp:revision>6</cp:revision>
  <cp:lastPrinted>2026-05-10T09:22:00Z</cp:lastPrinted>
  <dcterms:created xsi:type="dcterms:W3CDTF">2026-04-27T09:56:00Z</dcterms:created>
  <dcterms:modified xsi:type="dcterms:W3CDTF">2026-05-10T09:22:00Z</dcterms:modified>
</cp:coreProperties>
</file>