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D7" w:rsidRDefault="003352D7" w:rsidP="00F40485">
      <w:pPr>
        <w:jc w:val="center"/>
        <w:rPr>
          <w:rFonts w:ascii="Simplified Arabic" w:hAnsi="Simplified Arabic" w:cs="Simplified Arabic"/>
          <w:b/>
          <w:bCs/>
          <w:color w:val="000000"/>
          <w:shd w:val="clear" w:color="auto" w:fill="FFFFFF"/>
          <w:lang w:val="fr-FR" w:eastAsia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A737CD" wp14:editId="411476FC">
                <wp:simplePos x="0" y="0"/>
                <wp:positionH relativeFrom="column">
                  <wp:posOffset>1116330</wp:posOffset>
                </wp:positionH>
                <wp:positionV relativeFrom="paragraph">
                  <wp:posOffset>-267335</wp:posOffset>
                </wp:positionV>
                <wp:extent cx="4114800" cy="487680"/>
                <wp:effectExtent l="19050" t="19050" r="76200" b="8382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352D7" w:rsidRPr="00CF5C23" w:rsidRDefault="003352D7" w:rsidP="003352D7">
                            <w:pPr>
                              <w:jc w:val="center"/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استمارة إيداع بحث</w:t>
                            </w:r>
                            <w:r w:rsidRPr="00CF5C23"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CF5C23"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للنشر /تصريح/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37CD" id="Rectangle 2" o:spid="_x0000_s1026" style="position:absolute;left:0;text-align:left;margin-left:87.9pt;margin-top:-21.05pt;width:324pt;height: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" strokeweight="4pt">
                <v:stroke linestyle="thickBetweenThin"/>
                <v:shadow on="t"/>
                <v:textbox>
                  <w:txbxContent>
                    <w:p w:rsidR="003352D7" w:rsidRPr="00CF5C23" w:rsidRDefault="003352D7" w:rsidP="003352D7">
                      <w:pPr>
                        <w:jc w:val="center"/>
                        <w:rPr>
                          <w:rFonts w:cs="AL-Battar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استمارة إيداع بحث</w:t>
                      </w:r>
                      <w:r w:rsidRPr="00CF5C23">
                        <w:rPr>
                          <w:rFonts w:cs="AL-Battar"/>
                          <w:b/>
                          <w:bCs/>
                          <w:sz w:val="36"/>
                          <w:szCs w:val="40"/>
                        </w:rPr>
                        <w:t xml:space="preserve"> </w:t>
                      </w:r>
                      <w:r w:rsidRPr="00CF5C23">
                        <w:rPr>
                          <w:rFonts w:cs="AL-Battar" w:hint="cs"/>
                          <w:b/>
                          <w:bCs/>
                          <w:sz w:val="8"/>
                          <w:szCs w:val="12"/>
                          <w:rtl/>
                        </w:rPr>
                        <w:t xml:space="preserve"> </w:t>
                      </w:r>
                      <w:r w:rsidRPr="00CF5C23"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للنشر /تصريح/</w:t>
                      </w:r>
                    </w:p>
                  </w:txbxContent>
                </v:textbox>
              </v:rect>
            </w:pict>
          </mc:Fallback>
        </mc:AlternateContent>
      </w:r>
    </w:p>
    <w:p w:rsidR="00EF51A1" w:rsidRDefault="00EF51A1" w:rsidP="000B79CD">
      <w:pPr>
        <w:jc w:val="both"/>
        <w:rPr>
          <w:rFonts w:ascii="Simplified Arabic" w:eastAsia="Calibri" w:hAnsi="Simplified Arabic" w:cs="Simplified Arabic"/>
          <w:lang w:val="fr-FR" w:eastAsia="en-US" w:bidi="ar-SY"/>
        </w:rPr>
      </w:pPr>
    </w:p>
    <w:p w:rsidR="00AE446E" w:rsidRDefault="00AE446E" w:rsidP="001D2168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</w:p>
    <w:p w:rsidR="001D2168" w:rsidRPr="001D2168" w:rsidRDefault="001D2168" w:rsidP="001D2168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1D2168">
        <w:rPr>
          <w:rFonts w:ascii="Simplified Arabic" w:eastAsia="Calibri" w:hAnsi="Simplified Arabic" w:cs="Simplified Arabic" w:hint="cs"/>
          <w:rtl/>
          <w:lang w:val="fr-FR" w:eastAsia="en-US" w:bidi="ar-SY"/>
        </w:rPr>
        <w:t>الرقم :</w:t>
      </w:r>
    </w:p>
    <w:p w:rsidR="001D2168" w:rsidRPr="001D2168" w:rsidRDefault="001D2168" w:rsidP="00FD5B62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1D2168">
        <w:rPr>
          <w:rFonts w:ascii="Simplified Arabic" w:eastAsia="Calibri" w:hAnsi="Simplified Arabic" w:cs="Simplified Arabic" w:hint="cs"/>
          <w:rtl/>
          <w:lang w:val="fr-FR" w:eastAsia="en-US" w:bidi="ar-SY"/>
        </w:rPr>
        <w:t xml:space="preserve">التاريخ :      /    /   </w:t>
      </w:r>
    </w:p>
    <w:p w:rsidR="001D2168" w:rsidRDefault="001D2168" w:rsidP="001D2168">
      <w:pPr>
        <w:ind w:left="-56" w:firstLine="360"/>
        <w:jc w:val="center"/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</w:pPr>
    </w:p>
    <w:p w:rsidR="001D2168" w:rsidRPr="001D2168" w:rsidRDefault="001D2168" w:rsidP="005146D4">
      <w:pPr>
        <w:ind w:left="-56" w:firstLine="360"/>
        <w:jc w:val="center"/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 xml:space="preserve">السيد الأستاذ الدكتور رئيس تحرير </w:t>
      </w:r>
      <w:r w:rsidR="005146D4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>مجلة جامعة حماة</w:t>
      </w:r>
      <w:r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b/>
          <w:bCs/>
          <w:sz w:val="36"/>
          <w:szCs w:val="36"/>
          <w:rtl/>
          <w:lang w:val="fr-FR" w:eastAsia="en-US"/>
        </w:rPr>
        <w:t>المحترم</w:t>
      </w:r>
    </w:p>
    <w:p w:rsidR="001D2168" w:rsidRPr="001D2168" w:rsidRDefault="001D2168" w:rsidP="001D2168">
      <w:pPr>
        <w:ind w:left="-56" w:firstLine="360"/>
        <w:jc w:val="center"/>
        <w:rPr>
          <w:rFonts w:ascii="Calibri" w:eastAsia="Calibri" w:hAnsi="Calibri" w:cs="AL-Mohanad"/>
          <w:sz w:val="28"/>
          <w:szCs w:val="28"/>
          <w:rtl/>
          <w:lang w:val="fr-FR" w:eastAsia="en-US"/>
        </w:rPr>
      </w:pPr>
    </w:p>
    <w:p w:rsidR="00AE446E" w:rsidRDefault="001D2168" w:rsidP="00AE446E">
      <w:pPr>
        <w:spacing w:line="360" w:lineRule="auto"/>
        <w:ind w:left="-57" w:hanging="1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مقدمه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</w:t>
      </w:r>
      <w:r w:rsid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="00EF51A1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عضو الهيئة التعليمية</w:t>
      </w:r>
      <w:r w:rsidR="00EF51A1">
        <w:rPr>
          <w:rFonts w:ascii="Simplified Arabic" w:eastAsia="Calibri" w:hAnsi="Simplified Arabic" w:cs="Simplified Arabic"/>
          <w:sz w:val="28"/>
          <w:szCs w:val="28"/>
          <w:lang w:eastAsia="en-US"/>
        </w:rPr>
        <w:t xml:space="preserve">/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في جامعة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</w:t>
      </w:r>
    </w:p>
    <w:p w:rsidR="001D2168" w:rsidRDefault="00AE446E" w:rsidP="00AE446E">
      <w:pPr>
        <w:spacing w:line="360" w:lineRule="auto"/>
        <w:ind w:left="-57" w:hanging="1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AE446E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المرتبة العلمية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:  .............................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</w:t>
      </w:r>
      <w:r w:rsidR="001D2168"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كلية</w:t>
      </w:r>
      <w:r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="001D2168"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</w:t>
      </w:r>
      <w:r w:rsidR="001D2168"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="001D2168"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اختصاص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: 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</w:t>
      </w:r>
      <w:r w:rsidR="001D2168"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</w:t>
      </w:r>
      <w:r w:rsid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</w:t>
      </w:r>
    </w:p>
    <w:p w:rsidR="00AE446E" w:rsidRDefault="00AE446E" w:rsidP="00AE446E">
      <w:pPr>
        <w:spacing w:line="36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أرجو الموافقة على نشر بحثي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الموسوم:</w:t>
      </w:r>
    </w:p>
    <w:p w:rsidR="001D2168" w:rsidRPr="001D2168" w:rsidRDefault="001D2168" w:rsidP="001D2168">
      <w:pPr>
        <w:spacing w:line="480" w:lineRule="auto"/>
        <w:ind w:left="-57"/>
        <w:jc w:val="lowKashida"/>
        <w:rPr>
          <w:rFonts w:ascii="Calibri" w:eastAsia="Calibri" w:hAnsi="Calibri" w:cs="AL-Mohanad"/>
          <w:sz w:val="16"/>
          <w:szCs w:val="16"/>
          <w:rtl/>
          <w:lang w:val="fr-FR" w:eastAsia="en-US" w:bidi="ar-SY"/>
        </w:rPr>
      </w:pP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علماً أن هذا البحث ليس جزءاً من : رسالة جامعية / رسالة ماجستير / رسالة دكتوراه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.</w:t>
      </w:r>
    </w:p>
    <w:p w:rsidR="001D2168" w:rsidRPr="001D2168" w:rsidRDefault="001D2168" w:rsidP="001D2168">
      <w:pPr>
        <w:spacing w:line="276" w:lineRule="auto"/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وأنه ليس منشوراً جزئياً أو كلياً في مجلات محلية أو دولية أو في أعمال المؤتمرات العلمية المتخصصة المحكمة، وأن هذا البحث هو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بحث: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6D6F19" wp14:editId="234BB6E0">
                <wp:simplePos x="0" y="0"/>
                <wp:positionH relativeFrom="column">
                  <wp:posOffset>3809</wp:posOffset>
                </wp:positionH>
                <wp:positionV relativeFrom="paragraph">
                  <wp:posOffset>12428</wp:posOffset>
                </wp:positionV>
                <wp:extent cx="220073" cy="180975"/>
                <wp:effectExtent l="0" t="0" r="27940" b="28575"/>
                <wp:wrapNone/>
                <wp:docPr id="8" name="مستطي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73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C1DFD" id="مستطيل 8" o:spid="_x0000_s1026" style="position:absolute;margin-left:.3pt;margin-top:1pt;width:17.35pt;height:1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"/>
            </w:pict>
          </mc:Fallback>
        </mc:AlternateContent>
      </w: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8CE488" wp14:editId="462812FE">
                <wp:simplePos x="0" y="0"/>
                <wp:positionH relativeFrom="column">
                  <wp:posOffset>1354455</wp:posOffset>
                </wp:positionH>
                <wp:positionV relativeFrom="paragraph">
                  <wp:posOffset>8255</wp:posOffset>
                </wp:positionV>
                <wp:extent cx="219075" cy="171450"/>
                <wp:effectExtent l="0" t="0" r="28575" b="19050"/>
                <wp:wrapNone/>
                <wp:docPr id="9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A319F" id="مستطيل 9" o:spid="_x0000_s1026" style="position:absolute;margin-left:106.65pt;margin-top:.6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"/>
            </w:pict>
          </mc:Fallback>
        </mc:AlternateConten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</w:t>
      </w:r>
      <w:r w:rsidR="00EF51A1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    </w:t>
      </w:r>
      <w:r w:rsidR="000B79CD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فردي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</w:t>
      </w:r>
      <w:r w:rsidR="00EF51A1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جماعي                                            </w:t>
      </w:r>
    </w:p>
    <w:p w:rsidR="001D2168" w:rsidRDefault="001D2168" w:rsidP="001D2168">
      <w:pPr>
        <w:tabs>
          <w:tab w:val="center" w:pos="4124"/>
          <w:tab w:val="left" w:pos="7226"/>
          <w:tab w:val="left" w:pos="7424"/>
        </w:tabs>
        <w:ind w:left="-57"/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8A9E27" wp14:editId="20E21A55">
                <wp:simplePos x="0" y="0"/>
                <wp:positionH relativeFrom="column">
                  <wp:posOffset>3447</wp:posOffset>
                </wp:positionH>
                <wp:positionV relativeFrom="paragraph">
                  <wp:posOffset>38735</wp:posOffset>
                </wp:positionV>
                <wp:extent cx="219075" cy="171450"/>
                <wp:effectExtent l="0" t="0" r="28575" b="19050"/>
                <wp:wrapNone/>
                <wp:docPr id="5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42AB6" id="مستطيل 5" o:spid="_x0000_s1026" style="position:absolute;margin-left:.25pt;margin-top:3.05pt;width:17.25pt;height:1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"/>
            </w:pict>
          </mc:Fallback>
        </mc:AlternateContent>
      </w: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524F74" wp14:editId="18BF0097">
                <wp:simplePos x="0" y="0"/>
                <wp:positionH relativeFrom="column">
                  <wp:posOffset>1349103</wp:posOffset>
                </wp:positionH>
                <wp:positionV relativeFrom="paragraph">
                  <wp:posOffset>22225</wp:posOffset>
                </wp:positionV>
                <wp:extent cx="219075" cy="171450"/>
                <wp:effectExtent l="0" t="0" r="28575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9FEE4" id="مستطيل 4" o:spid="_x0000_s1026" style="position:absolute;margin-left:106.25pt;margin-top:1.75pt;width:17.25pt;height:1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"/>
            </w:pict>
          </mc:Fallback>
        </mc:AlternateContent>
      </w: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866676" wp14:editId="2915B341">
                <wp:simplePos x="0" y="0"/>
                <wp:positionH relativeFrom="column">
                  <wp:posOffset>3175</wp:posOffset>
                </wp:positionH>
                <wp:positionV relativeFrom="paragraph">
                  <wp:posOffset>259352</wp:posOffset>
                </wp:positionV>
                <wp:extent cx="219075" cy="171450"/>
                <wp:effectExtent l="0" t="0" r="28575" b="19050"/>
                <wp:wrapNone/>
                <wp:docPr id="6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160F4" id="مستطيل 6" o:spid="_x0000_s1026" style="position:absolute;margin-left:.25pt;margin-top:20.4pt;width:17.2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"/>
            </w:pict>
          </mc:Fallback>
        </mc:AlternateConten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داخلي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  <w:tab/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</w:t>
      </w:r>
      <w:r w:rsidR="00EF51A1">
        <w:rPr>
          <w:rFonts w:ascii="Simplified Arabic" w:eastAsia="Calibri" w:hAnsi="Simplified Arabic" w:cs="Simplified Arabic"/>
          <w:sz w:val="28"/>
          <w:szCs w:val="28"/>
          <w:lang w:val="fr-FR" w:eastAsia="en-US" w:bidi="ar-SY"/>
        </w:rPr>
        <w:t xml:space="preserve">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خارجي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  <w:tab/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                                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            </w:t>
      </w:r>
    </w:p>
    <w:p w:rsidR="001D2168" w:rsidRDefault="001D2168" w:rsidP="001D2168">
      <w:pPr>
        <w:tabs>
          <w:tab w:val="left" w:pos="6844"/>
          <w:tab w:val="left" w:pos="8592"/>
        </w:tabs>
        <w:ind w:left="-57"/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</w:pPr>
      <w:r>
        <w:rPr>
          <w:rFonts w:ascii="Simplified Arabic" w:eastAsia="Calibri" w:hAnsi="Simplified Arabic" w:cs="Simplified Arabic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CD9422" wp14:editId="58B8AB2D">
                <wp:simplePos x="0" y="0"/>
                <wp:positionH relativeFrom="column">
                  <wp:posOffset>1350010</wp:posOffset>
                </wp:positionH>
                <wp:positionV relativeFrom="paragraph">
                  <wp:posOffset>38372</wp:posOffset>
                </wp:positionV>
                <wp:extent cx="219075" cy="171450"/>
                <wp:effectExtent l="0" t="0" r="28575" b="19050"/>
                <wp:wrapNone/>
                <wp:docPr id="7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35AE2" id="مستطيل 7" o:spid="_x0000_s1026" style="position:absolute;margin-left:106.3pt;margin-top:3pt;width:17.2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"/>
            </w:pict>
          </mc:Fallback>
        </mc:AlternateConten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 w:bidi="ar-SY"/>
        </w:rPr>
        <w:t xml:space="preserve">                                                                                            مسجل                  غير مسجل</w:t>
      </w:r>
    </w:p>
    <w:p w:rsidR="001D2168" w:rsidRPr="001D2168" w:rsidRDefault="001D2168" w:rsidP="001D2168">
      <w:pPr>
        <w:tabs>
          <w:tab w:val="center" w:pos="4124"/>
          <w:tab w:val="left" w:pos="7226"/>
          <w:tab w:val="left" w:pos="7424"/>
        </w:tabs>
        <w:ind w:left="-57"/>
        <w:rPr>
          <w:rFonts w:ascii="Simplified Arabic" w:eastAsia="Calibri" w:hAnsi="Simplified Arabic" w:cs="Simplified Arabic"/>
          <w:sz w:val="28"/>
          <w:szCs w:val="28"/>
          <w:rtl/>
          <w:lang w:val="fr-FR" w:eastAsia="en-US" w:bidi="ar-SY"/>
        </w:rPr>
      </w:pP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أسماء الباحثين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المشاركين: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................................................................................................................................................</w:t>
      </w:r>
    </w:p>
    <w:p w:rsidR="001D2168" w:rsidRPr="001D2168" w:rsidRDefault="00FD5B62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علماً أ</w:t>
      </w:r>
      <w:r w:rsidR="001D2168"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ن الباحث الأول: </w:t>
      </w:r>
      <w:r w:rsidR="001D2168"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.......................................................................................................................................................</w:t>
      </w:r>
    </w:p>
    <w:p w:rsidR="001D2168" w:rsidRPr="001D2168" w:rsidRDefault="001D2168" w:rsidP="001D2168">
      <w:pPr>
        <w:ind w:left="-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مكان تنفيذ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البحث: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....................................................................................................................................................................</w:t>
      </w:r>
    </w:p>
    <w:p w:rsidR="001D2168" w:rsidRDefault="001D2168" w:rsidP="001D2168">
      <w:pPr>
        <w:widowControl w:val="0"/>
        <w:bidi w:val="0"/>
        <w:spacing w:before="240" w:after="10" w:line="320" w:lineRule="exact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هل ثمة موافقة من الجهة التي يعمل لديها، أو لصالحها، أو بالاشتراك معها، على نشر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البحث؟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</w:p>
    <w:p w:rsidR="001D2168" w:rsidRPr="001D2168" w:rsidRDefault="001D2168" w:rsidP="001D2168">
      <w:pPr>
        <w:widowControl w:val="0"/>
        <w:bidi w:val="0"/>
        <w:spacing w:before="240" w:after="10" w:line="320" w:lineRule="exact"/>
        <w:jc w:val="center"/>
        <w:rPr>
          <w:rFonts w:ascii="Simplified Arabic" w:eastAsia="Calibri" w:hAnsi="Simplified Arabic" w:cs="Simplified Arabic"/>
          <w:sz w:val="28"/>
          <w:szCs w:val="28"/>
          <w:lang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لا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                     </w:t>
      </w:r>
      <w:r w:rsidRPr="001D2168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sym w:font="Wingdings" w:char="F06F"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     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 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  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نعم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  <w:r w:rsidR="000B79CD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sym w:font="Wingdings" w:char="F06F"/>
      </w:r>
      <w:r w:rsidR="000B79CD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</w:p>
    <w:p w:rsidR="001D2168" w:rsidRDefault="001D2168" w:rsidP="001D2168">
      <w:pPr>
        <w:widowControl w:val="0"/>
        <w:bidi w:val="0"/>
        <w:spacing w:before="10" w:after="10" w:line="276" w:lineRule="auto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widowControl w:val="0"/>
        <w:bidi w:val="0"/>
        <w:spacing w:before="10" w:after="10" w:line="276" w:lineRule="auto"/>
        <w:jc w:val="right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مكان (أمكنة) تنفيذ البحث أو الدراسة بشكل مفصل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مع مصادقة الجهة التي تم التعاون معها: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</w:t>
      </w:r>
    </w:p>
    <w:p w:rsidR="001D2168" w:rsidRPr="00AE446E" w:rsidRDefault="001D2168" w:rsidP="00AE446E">
      <w:pPr>
        <w:widowControl w:val="0"/>
        <w:spacing w:before="10" w:after="10" w:line="360" w:lineRule="auto"/>
        <w:jc w:val="both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AE446E">
        <w:rPr>
          <w:rFonts w:ascii="Calibri" w:eastAsia="Calibri" w:hAnsi="Calibri" w:cs="AL-Mohanad"/>
          <w:sz w:val="16"/>
          <w:szCs w:val="16"/>
          <w:rtl/>
          <w:lang w:val="fr-FR" w:eastAsia="en-US"/>
        </w:rPr>
        <w:t>.................................................................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</w:t>
      </w:r>
      <w:r w:rsidRPr="00AE446E">
        <w:rPr>
          <w:rFonts w:ascii="Calibri" w:eastAsia="Calibri" w:hAnsi="Calibri" w:cs="AL-Mohanad"/>
          <w:sz w:val="16"/>
          <w:szCs w:val="16"/>
          <w:rtl/>
          <w:lang w:val="fr-FR" w:eastAsia="en-US"/>
        </w:rPr>
        <w:t>.......................................................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</w:t>
      </w:r>
      <w:r w:rsidRPr="00AE446E">
        <w:rPr>
          <w:rFonts w:ascii="Calibri" w:eastAsia="Calibri" w:hAnsi="Calibri" w:cs="AL-Mohanad"/>
          <w:sz w:val="16"/>
          <w:szCs w:val="16"/>
          <w:rtl/>
          <w:lang w:val="fr-FR" w:eastAsia="en-US"/>
        </w:rPr>
        <w:t>.....</w:t>
      </w:r>
    </w:p>
    <w:p w:rsidR="001D2168" w:rsidRPr="00AE446E" w:rsidRDefault="001D2168" w:rsidP="00AE446E">
      <w:pPr>
        <w:widowControl w:val="0"/>
        <w:spacing w:before="10" w:after="10" w:line="360" w:lineRule="auto"/>
        <w:jc w:val="both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AE446E">
        <w:rPr>
          <w:rFonts w:ascii="Calibri" w:eastAsia="Calibri" w:hAnsi="Calibri" w:cs="AL-Mohanad"/>
          <w:sz w:val="16"/>
          <w:szCs w:val="16"/>
          <w:rtl/>
          <w:lang w:val="fr-FR" w:eastAsia="en-US"/>
        </w:rPr>
        <w:t>.................................................................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</w:t>
      </w:r>
      <w:r w:rsidRPr="00AE446E">
        <w:rPr>
          <w:rFonts w:ascii="Calibri" w:eastAsia="Calibri" w:hAnsi="Calibri" w:cs="AL-Mohanad"/>
          <w:sz w:val="16"/>
          <w:szCs w:val="16"/>
          <w:rtl/>
          <w:lang w:val="fr-FR" w:eastAsia="en-US"/>
        </w:rPr>
        <w:t>...................</w:t>
      </w:r>
    </w:p>
    <w:p w:rsidR="00AE446E" w:rsidRDefault="00AE446E" w:rsidP="001D2168">
      <w:pPr>
        <w:ind w:left="-57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E446E" w:rsidRPr="00AE446E" w:rsidRDefault="00AE446E" w:rsidP="001D2168">
      <w:pPr>
        <w:ind w:left="-57"/>
        <w:jc w:val="both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الاسم:  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الصفة: 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  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    التوقيع</w:t>
      </w:r>
      <w:r w:rsidRPr="00AE446E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:      ......................................................</w:t>
      </w:r>
    </w:p>
    <w:p w:rsidR="00AE446E" w:rsidRDefault="00AE446E" w:rsidP="001D2168">
      <w:pPr>
        <w:ind w:left="-57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Default="001D2168" w:rsidP="001D2168">
      <w:pPr>
        <w:ind w:left="-57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أتعهد بصحة البيانات والمعلومات الواردة في هذه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الاستمارة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 وعلى مسؤوليتي الشخصية، كما أتعهد بتلبية شروط النشر الخاصة بمجلة جامعة حماة والقبول بها.</w:t>
      </w:r>
    </w:p>
    <w:p w:rsidR="001D2168" w:rsidRDefault="001D2168" w:rsidP="001D2168">
      <w:pPr>
        <w:ind w:left="-57"/>
        <w:jc w:val="both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ind w:left="-57"/>
        <w:jc w:val="both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</w:p>
    <w:p w:rsidR="001D2168" w:rsidRPr="001D2168" w:rsidRDefault="001D2168" w:rsidP="001D2168">
      <w:pPr>
        <w:ind w:left="-57"/>
        <w:jc w:val="lowKashida"/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                                                                                                                        </w:t>
      </w:r>
      <w:r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      </w:t>
      </w:r>
      <w:r w:rsidRPr="001D2168">
        <w:rPr>
          <w:rFonts w:ascii="Calibri" w:eastAsia="Calibri" w:hAnsi="Calibri" w:cs="AL-Mohanad" w:hint="cs"/>
          <w:sz w:val="32"/>
          <w:szCs w:val="32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اسم الباحث :</w:t>
      </w:r>
    </w:p>
    <w:p w:rsidR="001D2168" w:rsidRPr="001D2168" w:rsidRDefault="001D2168" w:rsidP="001D2168">
      <w:pPr>
        <w:ind w:left="-57" w:firstLine="3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ab/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    </w:t>
      </w:r>
      <w:r w:rsidR="00EF51A1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>التوقيع :</w:t>
      </w:r>
    </w:p>
    <w:p w:rsidR="001D2168" w:rsidRDefault="001D2168" w:rsidP="001D2168">
      <w:pPr>
        <w:ind w:left="-57" w:firstLine="3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E446E" w:rsidRDefault="00AE446E" w:rsidP="001D2168">
      <w:pPr>
        <w:ind w:left="-57" w:firstLine="357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1D2168" w:rsidRPr="001D2168" w:rsidRDefault="001D2168" w:rsidP="001D2168">
      <w:pPr>
        <w:ind w:left="-57" w:firstLine="357"/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العنوان:</w:t>
      </w:r>
      <w:r w:rsidR="00EF51A1">
        <w:rPr>
          <w:rFonts w:ascii="Simplified Arabic" w:eastAsia="Calibri" w:hAnsi="Simplified Arabic" w:cs="Simplified Arabic"/>
          <w:sz w:val="28"/>
          <w:szCs w:val="28"/>
          <w:lang w:val="fr-FR" w:eastAsia="en-US"/>
        </w:rPr>
        <w:t xml:space="preserve">   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..........................................................................................</w:t>
      </w:r>
    </w:p>
    <w:p w:rsidR="001D2168" w:rsidRPr="001D2168" w:rsidRDefault="001D2168" w:rsidP="001D2168">
      <w:pPr>
        <w:ind w:left="-56" w:firstLine="360"/>
        <w:rPr>
          <w:rFonts w:ascii="Calibri" w:eastAsia="Calibri" w:hAnsi="Calibri" w:cs="Arial"/>
          <w:sz w:val="22"/>
          <w:szCs w:val="22"/>
          <w:rtl/>
          <w:lang w:val="fr-FR" w:eastAsia="en-US" w:bidi="ar-SY"/>
        </w:rPr>
      </w:pPr>
      <w:r w:rsidRPr="001D2168"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  <w:t xml:space="preserve">رقم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الهاتف: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 xml:space="preserve"> </w:t>
      </w:r>
      <w:r w:rsidR="00EF51A1">
        <w:rPr>
          <w:rFonts w:ascii="Calibri" w:eastAsia="Calibri" w:hAnsi="Calibri" w:cs="AL-Mohanad"/>
          <w:sz w:val="16"/>
          <w:szCs w:val="16"/>
          <w:lang w:val="fr-FR" w:eastAsia="en-US"/>
        </w:rPr>
        <w:t xml:space="preserve">   </w:t>
      </w:r>
      <w:r w:rsidRPr="001D2168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.................................................................................</w:t>
      </w:r>
      <w:r w:rsidR="00FD5B62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</w:t>
      </w:r>
    </w:p>
    <w:p w:rsidR="003352D7" w:rsidRPr="00FD5B62" w:rsidRDefault="001D2168" w:rsidP="001D2168">
      <w:pPr>
        <w:rPr>
          <w:rFonts w:ascii="Calibri" w:eastAsia="Calibri" w:hAnsi="Calibri" w:cs="AL-Mohanad"/>
          <w:sz w:val="16"/>
          <w:szCs w:val="16"/>
          <w:rtl/>
          <w:lang w:val="fr-FR"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   </w:t>
      </w:r>
      <w:r w:rsidRPr="001D2168"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>البريد</w:t>
      </w:r>
      <w:r>
        <w:rPr>
          <w:rFonts w:ascii="Simplified Arabic" w:eastAsia="Calibri" w:hAnsi="Simplified Arabic" w:cs="Simplified Arabic" w:hint="cs"/>
          <w:sz w:val="28"/>
          <w:szCs w:val="28"/>
          <w:rtl/>
          <w:lang w:val="fr-FR" w:eastAsia="en-US"/>
        </w:rPr>
        <w:t xml:space="preserve"> الالكتروني: </w:t>
      </w:r>
      <w:r w:rsidRPr="00FD5B62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........................................</w:t>
      </w:r>
      <w:r w:rsidR="00FD5B62">
        <w:rPr>
          <w:rFonts w:ascii="Calibri" w:eastAsia="Calibri" w:hAnsi="Calibri" w:cs="AL-Mohanad" w:hint="cs"/>
          <w:sz w:val="16"/>
          <w:szCs w:val="16"/>
          <w:rtl/>
          <w:lang w:val="fr-FR" w:eastAsia="en-US"/>
        </w:rPr>
        <w:t>......................................</w:t>
      </w: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Default="00A62C88" w:rsidP="001D2168">
      <w:pPr>
        <w:rPr>
          <w:rFonts w:ascii="Simplified Arabic" w:eastAsia="Calibri" w:hAnsi="Simplified Arabic" w:cs="Simplified Arabic"/>
          <w:sz w:val="28"/>
          <w:szCs w:val="28"/>
          <w:rtl/>
          <w:lang w:val="fr-FR" w:eastAsia="en-US"/>
        </w:rPr>
      </w:pPr>
    </w:p>
    <w:p w:rsidR="00A62C88" w:rsidRPr="003352D7" w:rsidRDefault="00A62C88" w:rsidP="001D2168">
      <w:pPr>
        <w:rPr>
          <w:rFonts w:ascii="Simplified Arabic" w:hAnsi="Simplified Arabic" w:cs="Simplified Arabic"/>
          <w:lang w:val="fr-FR" w:eastAsia="fr-FR"/>
        </w:rPr>
      </w:pPr>
    </w:p>
    <w:sectPr w:rsidR="00A62C88" w:rsidRPr="003352D7" w:rsidSect="003352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arabicAbjad"/>
      </w:endnotePr>
      <w:pgSz w:w="11906" w:h="16838" w:code="9"/>
      <w:pgMar w:top="851" w:right="1134" w:bottom="851" w:left="1134" w:header="28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50B" w:rsidRDefault="00BB250B">
      <w:r>
        <w:separator/>
      </w:r>
    </w:p>
  </w:endnote>
  <w:endnote w:type="continuationSeparator" w:id="0">
    <w:p w:rsidR="00BB250B" w:rsidRDefault="00BB2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Batt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893" w:rsidRDefault="00E578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2"/>
      <w:tblW w:w="965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5"/>
      <w:gridCol w:w="4651"/>
    </w:tblGrid>
    <w:tr w:rsidR="000B79CD" w:rsidRPr="001C1C6F" w:rsidTr="00E57893">
      <w:trPr>
        <w:trHeight w:val="303"/>
        <w:jc w:val="center"/>
      </w:trPr>
      <w:tc>
        <w:tcPr>
          <w:tcW w:w="5005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bookmarkStart w:id="0" w:name="_GoBack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Hama </w:t>
          </w:r>
          <w:proofErr w:type="spellStart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>University</w:t>
          </w:r>
          <w:proofErr w:type="spellEnd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 Journ</w:t>
          </w:r>
          <w:r w:rsidR="005146D4">
            <w:rPr>
              <w:rFonts w:asciiTheme="minorBidi" w:hAnsiTheme="minorBidi" w:cstheme="minorBidi"/>
              <w:sz w:val="16"/>
              <w:szCs w:val="16"/>
              <w:lang w:eastAsia="en-US"/>
            </w:rPr>
            <w:t>al</w:t>
          </w:r>
          <w:r w:rsidR="002B75FB">
            <w:rPr>
              <w:rFonts w:asciiTheme="minorBidi" w:hAnsiTheme="minorBidi" w:cstheme="minorBidi"/>
              <w:sz w:val="16"/>
              <w:szCs w:val="16"/>
              <w:lang w:eastAsia="en-US"/>
            </w:rPr>
            <w:t>-</w:t>
          </w:r>
          <w:proofErr w:type="spellStart"/>
          <w:r w:rsidR="002B75FB">
            <w:rPr>
              <w:rFonts w:asciiTheme="minorBidi" w:hAnsiTheme="minorBidi" w:cstheme="minorBidi"/>
              <w:sz w:val="16"/>
              <w:szCs w:val="16"/>
              <w:lang w:eastAsia="en-US"/>
            </w:rPr>
            <w:t>Syria</w:t>
          </w:r>
          <w:proofErr w:type="spellEnd"/>
          <w:r w:rsidR="002B75FB">
            <w:rPr>
              <w:rFonts w:asciiTheme="minorBidi" w:hAnsiTheme="minorBidi" w:cstheme="minorBidi"/>
              <w:sz w:val="16"/>
              <w:szCs w:val="16"/>
              <w:lang w:eastAsia="en-US"/>
            </w:rPr>
            <w:t>-Hama</w:t>
          </w:r>
        </w:p>
      </w:tc>
      <w:tc>
        <w:tcPr>
          <w:tcW w:w="4651" w:type="dxa"/>
        </w:tcPr>
        <w:p w:rsidR="000B79CD" w:rsidRPr="001C1C6F" w:rsidRDefault="00EF7ECC" w:rsidP="00EF7ECC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مجلة جامعة حما</w:t>
          </w:r>
          <w:r w:rsidR="005146D4">
            <w:rPr>
              <w:rFonts w:asciiTheme="minorBidi" w:eastAsia="Times New Roman" w:hAnsiTheme="minorBidi" w:cstheme="minorBidi" w:hint="cs"/>
              <w:sz w:val="16"/>
              <w:szCs w:val="16"/>
              <w:rtl/>
              <w:lang w:val="en-US"/>
            </w:rPr>
            <w:t>ة</w:t>
          </w:r>
          <w:r w:rsidR="000B79CD" w:rsidRPr="001C1C6F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 xml:space="preserve"> – سورية </w:t>
          </w:r>
          <w:r w:rsidR="000B79CD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– حما</w:t>
          </w:r>
          <w:r w:rsidR="000B79CD">
            <w:rPr>
              <w:rFonts w:asciiTheme="minorBidi" w:eastAsia="Times New Roman" w:hAnsiTheme="minorBidi" w:cstheme="minorBidi" w:hint="cs"/>
              <w:sz w:val="16"/>
              <w:szCs w:val="16"/>
              <w:rtl/>
              <w:lang w:val="en-US"/>
            </w:rPr>
            <w:t>ة</w:t>
          </w:r>
        </w:p>
      </w:tc>
    </w:tr>
    <w:tr w:rsidR="000B79CD" w:rsidRPr="001C1C6F" w:rsidTr="00E57893">
      <w:trPr>
        <w:trHeight w:val="292"/>
        <w:jc w:val="center"/>
      </w:trPr>
      <w:tc>
        <w:tcPr>
          <w:tcW w:w="5005" w:type="dxa"/>
        </w:tcPr>
        <w:p w:rsidR="000B79CD" w:rsidRPr="00D00939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https://hama-univ.edu.sy/ojs/index.php/huj/ar/index</w:t>
          </w:r>
        </w:p>
      </w:tc>
      <w:tc>
        <w:tcPr>
          <w:tcW w:w="4651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  <w:t>عنوان الموقع الإلكتروني</w:t>
          </w:r>
        </w:p>
      </w:tc>
    </w:tr>
    <w:tr w:rsidR="000B79CD" w:rsidRPr="001C1C6F" w:rsidTr="00E57893">
      <w:trPr>
        <w:trHeight w:val="306"/>
        <w:jc w:val="center"/>
      </w:trPr>
      <w:tc>
        <w:tcPr>
          <w:tcW w:w="5005" w:type="dxa"/>
        </w:tcPr>
        <w:p w:rsidR="000B79CD" w:rsidRPr="00D00939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journal.hama@gmail.com</w:t>
          </w:r>
        </w:p>
      </w:tc>
      <w:tc>
        <w:tcPr>
          <w:tcW w:w="4651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البريد الالكتروني</w:t>
          </w:r>
        </w:p>
      </w:tc>
    </w:tr>
    <w:tr w:rsidR="000B79CD" w:rsidRPr="001C1C6F" w:rsidTr="00E57893">
      <w:trPr>
        <w:trHeight w:val="306"/>
        <w:jc w:val="center"/>
      </w:trPr>
      <w:tc>
        <w:tcPr>
          <w:tcW w:w="5005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013</w:t>
          </w:r>
          <w:r>
            <w:rPr>
              <w:rFonts w:asciiTheme="minorBidi" w:hAnsiTheme="minorBidi" w:cstheme="minorBidi" w:hint="cs"/>
              <w:sz w:val="16"/>
              <w:szCs w:val="16"/>
              <w:rtl/>
              <w:lang w:eastAsia="en-US"/>
            </w:rPr>
            <w:t>2319031</w:t>
          </w:r>
        </w:p>
      </w:tc>
      <w:tc>
        <w:tcPr>
          <w:tcW w:w="4651" w:type="dxa"/>
        </w:tcPr>
        <w:p w:rsidR="000B79CD" w:rsidRPr="001C1C6F" w:rsidRDefault="000B79CD" w:rsidP="000B79CD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رقم الهاتف</w:t>
          </w:r>
        </w:p>
      </w:tc>
    </w:tr>
    <w:bookmarkEnd w:id="0"/>
  </w:tbl>
  <w:p w:rsidR="00004030" w:rsidRDefault="00004030" w:rsidP="003352D7">
    <w:pPr>
      <w:pStyle w:val="ListParagraph"/>
      <w:contextualSpacing w:val="0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893" w:rsidRDefault="00E578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50B" w:rsidRDefault="00BB250B">
      <w:r>
        <w:separator/>
      </w:r>
    </w:p>
  </w:footnote>
  <w:footnote w:type="continuationSeparator" w:id="0">
    <w:p w:rsidR="00BB250B" w:rsidRDefault="00BB2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9F9" w:rsidRDefault="00BB250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78860" o:spid="_x0000_s2050" type="#_x0000_t136" style="position:absolute;left:0;text-align:left;margin-left:0;margin-top:0;width:533.85pt;height:145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84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126"/>
      <w:gridCol w:w="1843"/>
      <w:gridCol w:w="4415"/>
    </w:tblGrid>
    <w:tr w:rsidR="00004030" w:rsidRPr="00B32872" w:rsidTr="00014895">
      <w:trPr>
        <w:cantSplit/>
        <w:trHeight w:val="1886"/>
        <w:tblCellSpacing w:w="20" w:type="dxa"/>
        <w:jc w:val="center"/>
      </w:trPr>
      <w:tc>
        <w:tcPr>
          <w:tcW w:w="5066" w:type="dxa"/>
          <w:vAlign w:val="center"/>
        </w:tcPr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154430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0B79CD" w:rsidP="00154430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 w:rsidRPr="000B79CD">
            <w:rPr>
              <w:b/>
              <w:bCs/>
            </w:rPr>
            <w:t>Hama University Journal</w:t>
          </w:r>
        </w:p>
      </w:tc>
      <w:tc>
        <w:tcPr>
          <w:tcW w:w="1803" w:type="dxa"/>
          <w:vAlign w:val="center"/>
        </w:tcPr>
        <w:p w:rsidR="00004030" w:rsidRPr="00353C5E" w:rsidRDefault="00004030" w:rsidP="00154430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256617D7" wp14:editId="58AD508C">
                <wp:extent cx="1005840" cy="1005840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5" w:type="dxa"/>
          <w:vAlign w:val="center"/>
        </w:tcPr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0B79CD" w:rsidP="00154430">
          <w:pPr>
            <w:jc w:val="center"/>
            <w:rPr>
              <w:b/>
              <w:bCs/>
              <w:sz w:val="28"/>
              <w:szCs w:val="28"/>
              <w:rtl/>
            </w:rPr>
          </w:pPr>
          <w:r w:rsidRPr="000B79CD">
            <w:rPr>
              <w:rFonts w:cs="PT Bold Heading"/>
              <w:b/>
              <w:bCs/>
              <w:rtl/>
            </w:rPr>
            <w:t>مجلة جامعة حماة</w:t>
          </w:r>
        </w:p>
      </w:tc>
    </w:tr>
  </w:tbl>
  <w:p w:rsidR="00004030" w:rsidRPr="00014895" w:rsidRDefault="00BB250B" w:rsidP="00A34DB0">
    <w:pPr>
      <w:pStyle w:val="Header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78861" o:spid="_x0000_s2053" type="#_x0000_t136" style="position:absolute;left:0;text-align:left;margin-left:0;margin-top:0;width:543.1pt;height:145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  <w:p w:rsidR="00004030" w:rsidRPr="00A34DB0" w:rsidRDefault="00004030" w:rsidP="00A34DB0">
    <w:pPr>
      <w:pStyle w:val="Header"/>
      <w:rPr>
        <w:lang w:bidi="ar-S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680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571"/>
      <w:gridCol w:w="1769"/>
      <w:gridCol w:w="4340"/>
    </w:tblGrid>
    <w:tr w:rsidR="00004030" w:rsidRPr="00353C5E" w:rsidTr="00E31BCA">
      <w:trPr>
        <w:cantSplit/>
        <w:trHeight w:val="1886"/>
        <w:tblCellSpacing w:w="20" w:type="dxa"/>
        <w:jc w:val="center"/>
      </w:trPr>
      <w:tc>
        <w:tcPr>
          <w:tcW w:w="5511" w:type="dxa"/>
          <w:vAlign w:val="center"/>
        </w:tcPr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910F6D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323410" w:rsidP="00910F6D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</w:rPr>
            <w:t>Journal</w:t>
          </w:r>
          <w:r w:rsidR="00004030" w:rsidRPr="00B32872">
            <w:rPr>
              <w:b/>
              <w:bCs/>
            </w:rPr>
            <w:t xml:space="preserve"> of Hama University</w:t>
          </w:r>
          <w:r w:rsidR="00351C9C">
            <w:rPr>
              <w:b/>
              <w:bCs/>
            </w:rPr>
            <w:t xml:space="preserve"> for </w:t>
          </w:r>
          <w:r w:rsidR="00092BA9" w:rsidRPr="00014895">
            <w:rPr>
              <w:b/>
              <w:bCs/>
            </w:rPr>
            <w:t xml:space="preserve">Humanities </w:t>
          </w:r>
          <w:r w:rsidR="00351C9C" w:rsidRPr="00014895">
            <w:rPr>
              <w:b/>
              <w:bCs/>
            </w:rPr>
            <w:t>Science</w:t>
          </w:r>
        </w:p>
      </w:tc>
      <w:tc>
        <w:tcPr>
          <w:tcW w:w="1729" w:type="dxa"/>
          <w:vAlign w:val="center"/>
        </w:tcPr>
        <w:p w:rsidR="00004030" w:rsidRPr="00353C5E" w:rsidRDefault="00004030" w:rsidP="00910F6D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0BF7E29B" wp14:editId="3FBCFC52">
                <wp:extent cx="828675" cy="990600"/>
                <wp:effectExtent l="0" t="0" r="9525" b="0"/>
                <wp:docPr id="2" name="صورة 3" descr="2 ‫‬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0" w:type="dxa"/>
          <w:vAlign w:val="center"/>
        </w:tcPr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004030" w:rsidP="00910F6D">
          <w:pPr>
            <w:jc w:val="center"/>
            <w:rPr>
              <w:b/>
              <w:bCs/>
              <w:sz w:val="28"/>
              <w:szCs w:val="28"/>
              <w:rtl/>
            </w:rPr>
          </w:pPr>
          <w:r w:rsidRPr="00B32872">
            <w:rPr>
              <w:rFonts w:cs="PT Bold Heading"/>
              <w:b/>
              <w:bCs/>
              <w:rtl/>
            </w:rPr>
            <w:t xml:space="preserve">مجلة جامعة </w:t>
          </w:r>
          <w:r w:rsidRPr="00014895">
            <w:rPr>
              <w:rFonts w:cs="PT Bold Heading"/>
              <w:b/>
              <w:bCs/>
              <w:rtl/>
            </w:rPr>
            <w:t>حماة</w:t>
          </w:r>
          <w:r w:rsidRPr="00014895">
            <w:rPr>
              <w:rFonts w:cs="PT Bold Heading"/>
              <w:b/>
              <w:bCs/>
            </w:rPr>
            <w:t xml:space="preserve"> </w:t>
          </w:r>
          <w:r w:rsidR="00385819" w:rsidRPr="00014895">
            <w:rPr>
              <w:rFonts w:cs="PT Bold Heading" w:hint="cs"/>
              <w:b/>
              <w:bCs/>
              <w:rtl/>
            </w:rPr>
            <w:t>للعلوم الإنسانية</w:t>
          </w:r>
        </w:p>
      </w:tc>
    </w:tr>
  </w:tbl>
  <w:p w:rsidR="00004030" w:rsidRPr="00353C5E" w:rsidRDefault="00BB250B" w:rsidP="00910F6D">
    <w:pPr>
      <w:pStyle w:val="Header"/>
      <w:ind w:left="-143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78859" o:spid="_x0000_s2052" type="#_x0000_t136" style="position:absolute;left:0;text-align:left;margin-left:0;margin-top:0;width:533.85pt;height:145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45D"/>
    <w:multiLevelType w:val="hybridMultilevel"/>
    <w:tmpl w:val="E5D84360"/>
    <w:lvl w:ilvl="0" w:tplc="FE34A8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73D5"/>
    <w:multiLevelType w:val="hybridMultilevel"/>
    <w:tmpl w:val="F60A8A52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04E45805"/>
    <w:multiLevelType w:val="hybridMultilevel"/>
    <w:tmpl w:val="93BAD53E"/>
    <w:lvl w:ilvl="0" w:tplc="378E914E">
      <w:start w:val="1"/>
      <w:numFmt w:val="decimal"/>
      <w:lvlText w:val="%1-"/>
      <w:lvlJc w:val="left"/>
      <w:pPr>
        <w:ind w:left="424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3" w15:restartNumberingAfterBreak="0">
    <w:nsid w:val="06286027"/>
    <w:multiLevelType w:val="hybridMultilevel"/>
    <w:tmpl w:val="F5B6DA68"/>
    <w:lvl w:ilvl="0" w:tplc="6C6C074C">
      <w:start w:val="1"/>
      <w:numFmt w:val="arabicAlpha"/>
      <w:lvlText w:val="%1-"/>
      <w:lvlJc w:val="left"/>
      <w:pPr>
        <w:ind w:left="785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0679756F"/>
    <w:multiLevelType w:val="hybridMultilevel"/>
    <w:tmpl w:val="8AFA255E"/>
    <w:lvl w:ilvl="0" w:tplc="505EAD30">
      <w:start w:val="1"/>
      <w:numFmt w:val="decimal"/>
      <w:lvlText w:val="%1)"/>
      <w:lvlJc w:val="left"/>
      <w:pPr>
        <w:ind w:left="42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5" w15:restartNumberingAfterBreak="0">
    <w:nsid w:val="0A6731A0"/>
    <w:multiLevelType w:val="hybridMultilevel"/>
    <w:tmpl w:val="A7F269D0"/>
    <w:lvl w:ilvl="0" w:tplc="7BA25E78">
      <w:start w:val="1"/>
      <w:numFmt w:val="arabicAlpha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 w15:restartNumberingAfterBreak="0">
    <w:nsid w:val="0E0471B2"/>
    <w:multiLevelType w:val="hybridMultilevel"/>
    <w:tmpl w:val="2DA0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410ED"/>
    <w:multiLevelType w:val="hybridMultilevel"/>
    <w:tmpl w:val="58B0AAAE"/>
    <w:lvl w:ilvl="0" w:tplc="F6CEF778">
      <w:start w:val="1"/>
      <w:numFmt w:val="arabicAlpha"/>
      <w:lvlText w:val="%1-"/>
      <w:lvlJc w:val="left"/>
      <w:pPr>
        <w:ind w:left="420" w:hanging="360"/>
      </w:pPr>
      <w:rPr>
        <w:rFonts w:ascii="Microsoft Sans Serif" w:eastAsia="Microsoft Sans Serif" w:hAnsi="Microsoft Sans Serif" w:cs="Microsoft Sans Serif" w:hint="default"/>
        <w:color w:val="auto"/>
        <w:w w:val="74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9021E55"/>
    <w:multiLevelType w:val="hybridMultilevel"/>
    <w:tmpl w:val="92EE20CA"/>
    <w:lvl w:ilvl="0" w:tplc="DB38A558">
      <w:start w:val="1"/>
      <w:numFmt w:val="arabicAlpha"/>
      <w:lvlText w:val="%1-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1A9A41AE"/>
    <w:multiLevelType w:val="hybridMultilevel"/>
    <w:tmpl w:val="D50CBF18"/>
    <w:lvl w:ilvl="0" w:tplc="D060AB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B246C80"/>
    <w:multiLevelType w:val="hybridMultilevel"/>
    <w:tmpl w:val="59F47832"/>
    <w:lvl w:ilvl="0" w:tplc="04090009">
      <w:start w:val="1"/>
      <w:numFmt w:val="bullet"/>
      <w:lvlText w:val="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24D81EC2"/>
    <w:multiLevelType w:val="hybridMultilevel"/>
    <w:tmpl w:val="48D2EC8A"/>
    <w:lvl w:ilvl="0" w:tplc="886C2582">
      <w:start w:val="1"/>
      <w:numFmt w:val="arabicAlpha"/>
      <w:lvlText w:val="%1)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8284EAB"/>
    <w:multiLevelType w:val="hybridMultilevel"/>
    <w:tmpl w:val="6EA89C32"/>
    <w:lvl w:ilvl="0" w:tplc="CA1AE05E">
      <w:start w:val="1"/>
      <w:numFmt w:val="arabicAlpha"/>
      <w:lvlText w:val="%1-"/>
      <w:lvlJc w:val="left"/>
      <w:pPr>
        <w:ind w:left="429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3" w15:restartNumberingAfterBreak="0">
    <w:nsid w:val="2A7C21F4"/>
    <w:multiLevelType w:val="hybridMultilevel"/>
    <w:tmpl w:val="A4A25174"/>
    <w:lvl w:ilvl="0" w:tplc="6A442108">
      <w:start w:val="10"/>
      <w:numFmt w:val="bullet"/>
      <w:lvlText w:val="-"/>
      <w:lvlJc w:val="left"/>
      <w:pPr>
        <w:ind w:left="42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14" w15:restartNumberingAfterBreak="0">
    <w:nsid w:val="2CD23434"/>
    <w:multiLevelType w:val="hybridMultilevel"/>
    <w:tmpl w:val="E45E9EFC"/>
    <w:lvl w:ilvl="0" w:tplc="09E01430">
      <w:start w:val="1"/>
      <w:numFmt w:val="arabicAlpha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B273E"/>
    <w:multiLevelType w:val="hybridMultilevel"/>
    <w:tmpl w:val="A1B6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2223A"/>
    <w:multiLevelType w:val="hybridMultilevel"/>
    <w:tmpl w:val="E054B2B4"/>
    <w:lvl w:ilvl="0" w:tplc="B0BCC69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17" w15:restartNumberingAfterBreak="0">
    <w:nsid w:val="4B623CA8"/>
    <w:multiLevelType w:val="hybridMultilevel"/>
    <w:tmpl w:val="24C87C96"/>
    <w:lvl w:ilvl="0" w:tplc="04090001">
      <w:numFmt w:val="bullet"/>
      <w:lvlText w:val="-"/>
      <w:lvlJc w:val="left"/>
      <w:pPr>
        <w:ind w:left="36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75A31"/>
    <w:multiLevelType w:val="hybridMultilevel"/>
    <w:tmpl w:val="BDA4D2FA"/>
    <w:lvl w:ilvl="0" w:tplc="683AD6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F81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EA0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A4F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876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21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8A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8AB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E8E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732ED"/>
    <w:multiLevelType w:val="hybridMultilevel"/>
    <w:tmpl w:val="B3148B82"/>
    <w:lvl w:ilvl="0" w:tplc="7CC621EC">
      <w:start w:val="1"/>
      <w:numFmt w:val="arabicAlpha"/>
      <w:lvlText w:val="%1-"/>
      <w:lvlJc w:val="left"/>
      <w:pPr>
        <w:ind w:left="643" w:hanging="360"/>
      </w:pPr>
      <w:rPr>
        <w:rFonts w:ascii="Simplified Arabic" w:eastAsia="Times New Roman" w:hAnsi="Simplified Arabic" w:cs="Simplified Arabic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D777D"/>
    <w:multiLevelType w:val="hybridMultilevel"/>
    <w:tmpl w:val="6D76BD96"/>
    <w:lvl w:ilvl="0" w:tplc="EFE4AA8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EE0766F"/>
    <w:multiLevelType w:val="hybridMultilevel"/>
    <w:tmpl w:val="7314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612CF"/>
    <w:multiLevelType w:val="hybridMultilevel"/>
    <w:tmpl w:val="F2FEA28A"/>
    <w:lvl w:ilvl="0" w:tplc="6100C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D55A4"/>
    <w:multiLevelType w:val="hybridMultilevel"/>
    <w:tmpl w:val="3E20AB22"/>
    <w:lvl w:ilvl="0" w:tplc="B372CA24">
      <w:start w:val="1"/>
      <w:numFmt w:val="arabicAlpha"/>
      <w:lvlText w:val="%1-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4" w15:restartNumberingAfterBreak="0">
    <w:nsid w:val="67E5791E"/>
    <w:multiLevelType w:val="hybridMultilevel"/>
    <w:tmpl w:val="AE32420C"/>
    <w:lvl w:ilvl="0" w:tplc="EC122FF2">
      <w:start w:val="4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5" w15:restartNumberingAfterBreak="0">
    <w:nsid w:val="684F5BC3"/>
    <w:multiLevelType w:val="hybridMultilevel"/>
    <w:tmpl w:val="1D301DBE"/>
    <w:lvl w:ilvl="0" w:tplc="BF1AB7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20B4C"/>
    <w:multiLevelType w:val="hybridMultilevel"/>
    <w:tmpl w:val="B1A81C62"/>
    <w:lvl w:ilvl="0" w:tplc="FC20E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21F30"/>
    <w:multiLevelType w:val="hybridMultilevel"/>
    <w:tmpl w:val="76A4F7FA"/>
    <w:lvl w:ilvl="0" w:tplc="B0BCC69C">
      <w:start w:val="1"/>
      <w:numFmt w:val="arabicAlpha"/>
      <w:lvlText w:val="%1-"/>
      <w:lvlJc w:val="left"/>
      <w:pPr>
        <w:ind w:left="7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 w15:restartNumberingAfterBreak="0">
    <w:nsid w:val="73A42AC0"/>
    <w:multiLevelType w:val="hybridMultilevel"/>
    <w:tmpl w:val="22C09538"/>
    <w:lvl w:ilvl="0" w:tplc="A552D9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B75A60"/>
    <w:multiLevelType w:val="hybridMultilevel"/>
    <w:tmpl w:val="14043090"/>
    <w:lvl w:ilvl="0" w:tplc="B0BCC69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EA57A3"/>
    <w:multiLevelType w:val="hybridMultilevel"/>
    <w:tmpl w:val="97FC3496"/>
    <w:lvl w:ilvl="0" w:tplc="72A837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6E485F"/>
    <w:multiLevelType w:val="hybridMultilevel"/>
    <w:tmpl w:val="DDDE19EC"/>
    <w:lvl w:ilvl="0" w:tplc="378C5792">
      <w:start w:val="1"/>
      <w:numFmt w:val="arabicAlpha"/>
      <w:lvlText w:val="%1-"/>
      <w:lvlJc w:val="left"/>
      <w:pPr>
        <w:ind w:left="4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num w:numId="1">
    <w:abstractNumId w:val="30"/>
  </w:num>
  <w:num w:numId="2">
    <w:abstractNumId w:val="6"/>
  </w:num>
  <w:num w:numId="3">
    <w:abstractNumId w:val="16"/>
  </w:num>
  <w:num w:numId="4">
    <w:abstractNumId w:val="3"/>
  </w:num>
  <w:num w:numId="5">
    <w:abstractNumId w:val="7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23"/>
  </w:num>
  <w:num w:numId="11">
    <w:abstractNumId w:val="12"/>
  </w:num>
  <w:num w:numId="12">
    <w:abstractNumId w:val="18"/>
  </w:num>
  <w:num w:numId="13">
    <w:abstractNumId w:val="17"/>
  </w:num>
  <w:num w:numId="14">
    <w:abstractNumId w:val="4"/>
  </w:num>
  <w:num w:numId="15">
    <w:abstractNumId w:val="27"/>
  </w:num>
  <w:num w:numId="16">
    <w:abstractNumId w:val="26"/>
  </w:num>
  <w:num w:numId="17">
    <w:abstractNumId w:val="22"/>
  </w:num>
  <w:num w:numId="18">
    <w:abstractNumId w:val="14"/>
  </w:num>
  <w:num w:numId="19">
    <w:abstractNumId w:val="29"/>
  </w:num>
  <w:num w:numId="20">
    <w:abstractNumId w:val="2"/>
  </w:num>
  <w:num w:numId="21">
    <w:abstractNumId w:val="28"/>
  </w:num>
  <w:num w:numId="22">
    <w:abstractNumId w:val="21"/>
  </w:num>
  <w:num w:numId="23">
    <w:abstractNumId w:val="10"/>
  </w:num>
  <w:num w:numId="24">
    <w:abstractNumId w:val="1"/>
  </w:num>
  <w:num w:numId="25">
    <w:abstractNumId w:val="11"/>
  </w:num>
  <w:num w:numId="26">
    <w:abstractNumId w:val="20"/>
  </w:num>
  <w:num w:numId="27">
    <w:abstractNumId w:val="9"/>
  </w:num>
  <w:num w:numId="28">
    <w:abstractNumId w:val="31"/>
  </w:num>
  <w:num w:numId="29">
    <w:abstractNumId w:val="24"/>
  </w:num>
  <w:num w:numId="30">
    <w:abstractNumId w:val="0"/>
  </w:num>
  <w:num w:numId="31">
    <w:abstractNumId w:val="25"/>
  </w:num>
  <w:num w:numId="3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Y" w:vendorID="64" w:dllVersion="131078" w:nlCheck="1" w:checkStyle="0"/>
  <w:activeWritingStyle w:appName="MSWord" w:lang="en-US" w:vendorID="64" w:dllVersion="131078" w:nlCheck="1" w:checkStyle="0"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arabicAbja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4BB"/>
    <w:rsid w:val="00000143"/>
    <w:rsid w:val="00002619"/>
    <w:rsid w:val="00003462"/>
    <w:rsid w:val="00003E68"/>
    <w:rsid w:val="00004030"/>
    <w:rsid w:val="00004C2E"/>
    <w:rsid w:val="00004CA0"/>
    <w:rsid w:val="00005378"/>
    <w:rsid w:val="00007245"/>
    <w:rsid w:val="000110D9"/>
    <w:rsid w:val="00012C82"/>
    <w:rsid w:val="00012CBB"/>
    <w:rsid w:val="00014895"/>
    <w:rsid w:val="000156D4"/>
    <w:rsid w:val="000168A9"/>
    <w:rsid w:val="000179A9"/>
    <w:rsid w:val="0002066F"/>
    <w:rsid w:val="00021232"/>
    <w:rsid w:val="00021C40"/>
    <w:rsid w:val="00023672"/>
    <w:rsid w:val="0002367C"/>
    <w:rsid w:val="00023D21"/>
    <w:rsid w:val="000246B3"/>
    <w:rsid w:val="000253EF"/>
    <w:rsid w:val="000260B7"/>
    <w:rsid w:val="00027E75"/>
    <w:rsid w:val="0003091C"/>
    <w:rsid w:val="00030954"/>
    <w:rsid w:val="00033868"/>
    <w:rsid w:val="00033AF2"/>
    <w:rsid w:val="00037D70"/>
    <w:rsid w:val="000407BB"/>
    <w:rsid w:val="0004082F"/>
    <w:rsid w:val="00040DFB"/>
    <w:rsid w:val="00040FBF"/>
    <w:rsid w:val="00041E6B"/>
    <w:rsid w:val="00042F0C"/>
    <w:rsid w:val="000454A3"/>
    <w:rsid w:val="00046244"/>
    <w:rsid w:val="000462D2"/>
    <w:rsid w:val="00052C45"/>
    <w:rsid w:val="00053402"/>
    <w:rsid w:val="00053BA8"/>
    <w:rsid w:val="0005522C"/>
    <w:rsid w:val="00055F08"/>
    <w:rsid w:val="00057EAD"/>
    <w:rsid w:val="000625F5"/>
    <w:rsid w:val="000629DB"/>
    <w:rsid w:val="00062D81"/>
    <w:rsid w:val="0006709F"/>
    <w:rsid w:val="000676C5"/>
    <w:rsid w:val="0006771D"/>
    <w:rsid w:val="00067A3E"/>
    <w:rsid w:val="00072261"/>
    <w:rsid w:val="0007452D"/>
    <w:rsid w:val="00074770"/>
    <w:rsid w:val="00076A14"/>
    <w:rsid w:val="00077F15"/>
    <w:rsid w:val="00080C38"/>
    <w:rsid w:val="00080D94"/>
    <w:rsid w:val="000815E9"/>
    <w:rsid w:val="00084876"/>
    <w:rsid w:val="0008695D"/>
    <w:rsid w:val="000870E1"/>
    <w:rsid w:val="0008740A"/>
    <w:rsid w:val="00087A37"/>
    <w:rsid w:val="00092BA9"/>
    <w:rsid w:val="00092D62"/>
    <w:rsid w:val="00094371"/>
    <w:rsid w:val="000A1150"/>
    <w:rsid w:val="000A1B52"/>
    <w:rsid w:val="000A2307"/>
    <w:rsid w:val="000A65A6"/>
    <w:rsid w:val="000B08CF"/>
    <w:rsid w:val="000B0F3F"/>
    <w:rsid w:val="000B415F"/>
    <w:rsid w:val="000B4892"/>
    <w:rsid w:val="000B79CD"/>
    <w:rsid w:val="000B7AE7"/>
    <w:rsid w:val="000B7E36"/>
    <w:rsid w:val="000B7EBF"/>
    <w:rsid w:val="000C011C"/>
    <w:rsid w:val="000C1E50"/>
    <w:rsid w:val="000C36A6"/>
    <w:rsid w:val="000C37E0"/>
    <w:rsid w:val="000C4E23"/>
    <w:rsid w:val="000C533C"/>
    <w:rsid w:val="000D064D"/>
    <w:rsid w:val="000D124A"/>
    <w:rsid w:val="000D22EA"/>
    <w:rsid w:val="000D23D5"/>
    <w:rsid w:val="000D3608"/>
    <w:rsid w:val="000D3770"/>
    <w:rsid w:val="000D416F"/>
    <w:rsid w:val="000D44DF"/>
    <w:rsid w:val="000D59EE"/>
    <w:rsid w:val="000D5E80"/>
    <w:rsid w:val="000D624E"/>
    <w:rsid w:val="000E2334"/>
    <w:rsid w:val="000E5656"/>
    <w:rsid w:val="000E6CBC"/>
    <w:rsid w:val="000E6DE8"/>
    <w:rsid w:val="000F11EF"/>
    <w:rsid w:val="000F1C18"/>
    <w:rsid w:val="000F3BEB"/>
    <w:rsid w:val="000F533B"/>
    <w:rsid w:val="00100D87"/>
    <w:rsid w:val="00102CCA"/>
    <w:rsid w:val="0010516C"/>
    <w:rsid w:val="0011034F"/>
    <w:rsid w:val="00111D95"/>
    <w:rsid w:val="00113350"/>
    <w:rsid w:val="0011339A"/>
    <w:rsid w:val="00116E0C"/>
    <w:rsid w:val="001212B0"/>
    <w:rsid w:val="001214CC"/>
    <w:rsid w:val="00121FE9"/>
    <w:rsid w:val="00122CBB"/>
    <w:rsid w:val="00124542"/>
    <w:rsid w:val="0012526E"/>
    <w:rsid w:val="0012744D"/>
    <w:rsid w:val="0012795E"/>
    <w:rsid w:val="001300DC"/>
    <w:rsid w:val="001314D4"/>
    <w:rsid w:val="00132770"/>
    <w:rsid w:val="001336AF"/>
    <w:rsid w:val="00134AC8"/>
    <w:rsid w:val="0013593B"/>
    <w:rsid w:val="00136288"/>
    <w:rsid w:val="001371D5"/>
    <w:rsid w:val="001410F5"/>
    <w:rsid w:val="00146AEC"/>
    <w:rsid w:val="0014753C"/>
    <w:rsid w:val="00147B7E"/>
    <w:rsid w:val="0015142F"/>
    <w:rsid w:val="00151571"/>
    <w:rsid w:val="001536E5"/>
    <w:rsid w:val="00154430"/>
    <w:rsid w:val="001547AB"/>
    <w:rsid w:val="0015638A"/>
    <w:rsid w:val="00157618"/>
    <w:rsid w:val="00157FB9"/>
    <w:rsid w:val="00160DF4"/>
    <w:rsid w:val="00161458"/>
    <w:rsid w:val="00161AEF"/>
    <w:rsid w:val="00162226"/>
    <w:rsid w:val="00162CC1"/>
    <w:rsid w:val="001644D8"/>
    <w:rsid w:val="00172444"/>
    <w:rsid w:val="0017291E"/>
    <w:rsid w:val="00172C9C"/>
    <w:rsid w:val="00180220"/>
    <w:rsid w:val="001810C7"/>
    <w:rsid w:val="001816C9"/>
    <w:rsid w:val="001838C4"/>
    <w:rsid w:val="00184E71"/>
    <w:rsid w:val="00185211"/>
    <w:rsid w:val="00185A02"/>
    <w:rsid w:val="001868BE"/>
    <w:rsid w:val="001904A1"/>
    <w:rsid w:val="00191FD3"/>
    <w:rsid w:val="001922D5"/>
    <w:rsid w:val="001924FA"/>
    <w:rsid w:val="001944C4"/>
    <w:rsid w:val="0019505C"/>
    <w:rsid w:val="00195886"/>
    <w:rsid w:val="00197C01"/>
    <w:rsid w:val="00197D40"/>
    <w:rsid w:val="001A2D3F"/>
    <w:rsid w:val="001A3FC3"/>
    <w:rsid w:val="001A50C2"/>
    <w:rsid w:val="001A53FD"/>
    <w:rsid w:val="001A62A0"/>
    <w:rsid w:val="001A6336"/>
    <w:rsid w:val="001A739A"/>
    <w:rsid w:val="001A74CC"/>
    <w:rsid w:val="001B00A7"/>
    <w:rsid w:val="001B13BA"/>
    <w:rsid w:val="001B2074"/>
    <w:rsid w:val="001B2271"/>
    <w:rsid w:val="001B2C6F"/>
    <w:rsid w:val="001B6134"/>
    <w:rsid w:val="001B68CD"/>
    <w:rsid w:val="001B6F70"/>
    <w:rsid w:val="001B78FF"/>
    <w:rsid w:val="001B7E72"/>
    <w:rsid w:val="001C2092"/>
    <w:rsid w:val="001C4596"/>
    <w:rsid w:val="001C47A0"/>
    <w:rsid w:val="001C52B9"/>
    <w:rsid w:val="001C70A8"/>
    <w:rsid w:val="001D0CD0"/>
    <w:rsid w:val="001D13CB"/>
    <w:rsid w:val="001D1DEE"/>
    <w:rsid w:val="001D2168"/>
    <w:rsid w:val="001D3161"/>
    <w:rsid w:val="001D43CE"/>
    <w:rsid w:val="001D5354"/>
    <w:rsid w:val="001D5BA0"/>
    <w:rsid w:val="001D7951"/>
    <w:rsid w:val="001E28D2"/>
    <w:rsid w:val="001E2C01"/>
    <w:rsid w:val="001E2DB2"/>
    <w:rsid w:val="001E2DDA"/>
    <w:rsid w:val="001E35A3"/>
    <w:rsid w:val="001E3ACB"/>
    <w:rsid w:val="001E6023"/>
    <w:rsid w:val="001F0916"/>
    <w:rsid w:val="001F09D8"/>
    <w:rsid w:val="001F0F6C"/>
    <w:rsid w:val="001F150E"/>
    <w:rsid w:val="001F26E6"/>
    <w:rsid w:val="001F28D5"/>
    <w:rsid w:val="0020283B"/>
    <w:rsid w:val="00203EA5"/>
    <w:rsid w:val="00204D18"/>
    <w:rsid w:val="002059F6"/>
    <w:rsid w:val="002059FE"/>
    <w:rsid w:val="00205FF3"/>
    <w:rsid w:val="002064E7"/>
    <w:rsid w:val="00206BE4"/>
    <w:rsid w:val="00207C15"/>
    <w:rsid w:val="00210AD4"/>
    <w:rsid w:val="00211D50"/>
    <w:rsid w:val="00211DC7"/>
    <w:rsid w:val="00213044"/>
    <w:rsid w:val="002155BA"/>
    <w:rsid w:val="00217E3B"/>
    <w:rsid w:val="00217E93"/>
    <w:rsid w:val="002202CC"/>
    <w:rsid w:val="00220840"/>
    <w:rsid w:val="00222C8A"/>
    <w:rsid w:val="002245C1"/>
    <w:rsid w:val="00225D39"/>
    <w:rsid w:val="00225E75"/>
    <w:rsid w:val="00226F14"/>
    <w:rsid w:val="002321EF"/>
    <w:rsid w:val="002328A9"/>
    <w:rsid w:val="002337FD"/>
    <w:rsid w:val="00233A08"/>
    <w:rsid w:val="0023443C"/>
    <w:rsid w:val="002346D0"/>
    <w:rsid w:val="00240364"/>
    <w:rsid w:val="00240C6E"/>
    <w:rsid w:val="00240D16"/>
    <w:rsid w:val="002426AC"/>
    <w:rsid w:val="0024316A"/>
    <w:rsid w:val="0024425B"/>
    <w:rsid w:val="00246D83"/>
    <w:rsid w:val="002512F6"/>
    <w:rsid w:val="0025259D"/>
    <w:rsid w:val="0025377E"/>
    <w:rsid w:val="00256E50"/>
    <w:rsid w:val="00256E6D"/>
    <w:rsid w:val="00260410"/>
    <w:rsid w:val="002604C2"/>
    <w:rsid w:val="00262A82"/>
    <w:rsid w:val="00262A9A"/>
    <w:rsid w:val="00264B89"/>
    <w:rsid w:val="0026575E"/>
    <w:rsid w:val="002660C7"/>
    <w:rsid w:val="00266372"/>
    <w:rsid w:val="0027273B"/>
    <w:rsid w:val="002734BA"/>
    <w:rsid w:val="002773E1"/>
    <w:rsid w:val="0027782E"/>
    <w:rsid w:val="00280352"/>
    <w:rsid w:val="00280E83"/>
    <w:rsid w:val="0028146F"/>
    <w:rsid w:val="0028400E"/>
    <w:rsid w:val="00284D8F"/>
    <w:rsid w:val="00285810"/>
    <w:rsid w:val="00285BE8"/>
    <w:rsid w:val="00286BAD"/>
    <w:rsid w:val="0028701F"/>
    <w:rsid w:val="002904C7"/>
    <w:rsid w:val="00292DAC"/>
    <w:rsid w:val="00293C99"/>
    <w:rsid w:val="00295E16"/>
    <w:rsid w:val="002A1352"/>
    <w:rsid w:val="002A1CAF"/>
    <w:rsid w:val="002A21E0"/>
    <w:rsid w:val="002A3469"/>
    <w:rsid w:val="002A3A0D"/>
    <w:rsid w:val="002A46DA"/>
    <w:rsid w:val="002A63B8"/>
    <w:rsid w:val="002B0319"/>
    <w:rsid w:val="002B4F62"/>
    <w:rsid w:val="002B5432"/>
    <w:rsid w:val="002B6452"/>
    <w:rsid w:val="002B6A86"/>
    <w:rsid w:val="002B75FB"/>
    <w:rsid w:val="002B7D58"/>
    <w:rsid w:val="002C295E"/>
    <w:rsid w:val="002C40AE"/>
    <w:rsid w:val="002C4E30"/>
    <w:rsid w:val="002C60EE"/>
    <w:rsid w:val="002C6BF6"/>
    <w:rsid w:val="002C7656"/>
    <w:rsid w:val="002D14C9"/>
    <w:rsid w:val="002D163F"/>
    <w:rsid w:val="002D3668"/>
    <w:rsid w:val="002D3998"/>
    <w:rsid w:val="002D68DF"/>
    <w:rsid w:val="002D6940"/>
    <w:rsid w:val="002E1C8D"/>
    <w:rsid w:val="002E41E1"/>
    <w:rsid w:val="002E4BBD"/>
    <w:rsid w:val="002E4DC1"/>
    <w:rsid w:val="002E55D8"/>
    <w:rsid w:val="002E6E15"/>
    <w:rsid w:val="002E77C1"/>
    <w:rsid w:val="002E7C83"/>
    <w:rsid w:val="002F0049"/>
    <w:rsid w:val="002F00CC"/>
    <w:rsid w:val="002F1E97"/>
    <w:rsid w:val="002F2DC6"/>
    <w:rsid w:val="002F3862"/>
    <w:rsid w:val="002F3BFA"/>
    <w:rsid w:val="002F799F"/>
    <w:rsid w:val="00300662"/>
    <w:rsid w:val="00301C99"/>
    <w:rsid w:val="00302A4F"/>
    <w:rsid w:val="00302A9F"/>
    <w:rsid w:val="003118B2"/>
    <w:rsid w:val="003139DC"/>
    <w:rsid w:val="0031574D"/>
    <w:rsid w:val="00317A35"/>
    <w:rsid w:val="003202AF"/>
    <w:rsid w:val="00323410"/>
    <w:rsid w:val="00323452"/>
    <w:rsid w:val="00324CBA"/>
    <w:rsid w:val="00326223"/>
    <w:rsid w:val="003326C3"/>
    <w:rsid w:val="003333FF"/>
    <w:rsid w:val="003347B6"/>
    <w:rsid w:val="003352D7"/>
    <w:rsid w:val="00336747"/>
    <w:rsid w:val="00337722"/>
    <w:rsid w:val="003379D6"/>
    <w:rsid w:val="00344238"/>
    <w:rsid w:val="00344356"/>
    <w:rsid w:val="003446E7"/>
    <w:rsid w:val="00344FD0"/>
    <w:rsid w:val="00345FC5"/>
    <w:rsid w:val="003460CD"/>
    <w:rsid w:val="00346776"/>
    <w:rsid w:val="003519C3"/>
    <w:rsid w:val="00351C9C"/>
    <w:rsid w:val="00353C5E"/>
    <w:rsid w:val="00353FDD"/>
    <w:rsid w:val="0035402D"/>
    <w:rsid w:val="00356D23"/>
    <w:rsid w:val="00357A23"/>
    <w:rsid w:val="0036464B"/>
    <w:rsid w:val="003649B5"/>
    <w:rsid w:val="0036697D"/>
    <w:rsid w:val="0037122E"/>
    <w:rsid w:val="00372446"/>
    <w:rsid w:val="003730D7"/>
    <w:rsid w:val="00373C36"/>
    <w:rsid w:val="00373E8F"/>
    <w:rsid w:val="0037465F"/>
    <w:rsid w:val="00374AC7"/>
    <w:rsid w:val="00374B0B"/>
    <w:rsid w:val="00380369"/>
    <w:rsid w:val="00383834"/>
    <w:rsid w:val="00385819"/>
    <w:rsid w:val="00385955"/>
    <w:rsid w:val="0038754F"/>
    <w:rsid w:val="00390A39"/>
    <w:rsid w:val="00391371"/>
    <w:rsid w:val="00392379"/>
    <w:rsid w:val="00393103"/>
    <w:rsid w:val="003964E2"/>
    <w:rsid w:val="00397E83"/>
    <w:rsid w:val="003A150E"/>
    <w:rsid w:val="003A33F7"/>
    <w:rsid w:val="003A60B7"/>
    <w:rsid w:val="003A6787"/>
    <w:rsid w:val="003A68E2"/>
    <w:rsid w:val="003B01F4"/>
    <w:rsid w:val="003B090B"/>
    <w:rsid w:val="003B2AE3"/>
    <w:rsid w:val="003B32AD"/>
    <w:rsid w:val="003B3C63"/>
    <w:rsid w:val="003B6866"/>
    <w:rsid w:val="003C26CD"/>
    <w:rsid w:val="003D0010"/>
    <w:rsid w:val="003D0169"/>
    <w:rsid w:val="003D0456"/>
    <w:rsid w:val="003D0823"/>
    <w:rsid w:val="003D3E19"/>
    <w:rsid w:val="003D5F63"/>
    <w:rsid w:val="003E009A"/>
    <w:rsid w:val="003E28EF"/>
    <w:rsid w:val="003E3694"/>
    <w:rsid w:val="003E6A8F"/>
    <w:rsid w:val="003F1C50"/>
    <w:rsid w:val="003F20D1"/>
    <w:rsid w:val="003F4688"/>
    <w:rsid w:val="003F5F04"/>
    <w:rsid w:val="003F6BCF"/>
    <w:rsid w:val="003F7233"/>
    <w:rsid w:val="00400A39"/>
    <w:rsid w:val="00400DB5"/>
    <w:rsid w:val="00400EB3"/>
    <w:rsid w:val="00403D72"/>
    <w:rsid w:val="00403F98"/>
    <w:rsid w:val="00405C43"/>
    <w:rsid w:val="004069CD"/>
    <w:rsid w:val="00407218"/>
    <w:rsid w:val="004073E6"/>
    <w:rsid w:val="00410476"/>
    <w:rsid w:val="00410BB8"/>
    <w:rsid w:val="00411121"/>
    <w:rsid w:val="0041172D"/>
    <w:rsid w:val="00412464"/>
    <w:rsid w:val="00412A20"/>
    <w:rsid w:val="00412B6F"/>
    <w:rsid w:val="0041314E"/>
    <w:rsid w:val="004131D6"/>
    <w:rsid w:val="004155DE"/>
    <w:rsid w:val="00417086"/>
    <w:rsid w:val="00421A49"/>
    <w:rsid w:val="004223D8"/>
    <w:rsid w:val="004249B4"/>
    <w:rsid w:val="00426218"/>
    <w:rsid w:val="0042762A"/>
    <w:rsid w:val="00430C89"/>
    <w:rsid w:val="00435FDB"/>
    <w:rsid w:val="0043618A"/>
    <w:rsid w:val="004362B5"/>
    <w:rsid w:val="00436FC3"/>
    <w:rsid w:val="004407D5"/>
    <w:rsid w:val="00440C55"/>
    <w:rsid w:val="004412A6"/>
    <w:rsid w:val="0044155E"/>
    <w:rsid w:val="0044288F"/>
    <w:rsid w:val="004443C6"/>
    <w:rsid w:val="00444CE1"/>
    <w:rsid w:val="0044548A"/>
    <w:rsid w:val="0044669A"/>
    <w:rsid w:val="00446C29"/>
    <w:rsid w:val="00447BC2"/>
    <w:rsid w:val="0045762B"/>
    <w:rsid w:val="00457C8E"/>
    <w:rsid w:val="0046074E"/>
    <w:rsid w:val="00460E19"/>
    <w:rsid w:val="004634F7"/>
    <w:rsid w:val="00463D51"/>
    <w:rsid w:val="00466C05"/>
    <w:rsid w:val="00471697"/>
    <w:rsid w:val="004721D2"/>
    <w:rsid w:val="004722A2"/>
    <w:rsid w:val="004727F5"/>
    <w:rsid w:val="00472BDE"/>
    <w:rsid w:val="004734BD"/>
    <w:rsid w:val="0047395E"/>
    <w:rsid w:val="00473B33"/>
    <w:rsid w:val="00476AF9"/>
    <w:rsid w:val="00476B48"/>
    <w:rsid w:val="00477D7D"/>
    <w:rsid w:val="004800C8"/>
    <w:rsid w:val="00480DF9"/>
    <w:rsid w:val="00484D2B"/>
    <w:rsid w:val="004868E5"/>
    <w:rsid w:val="00487130"/>
    <w:rsid w:val="00490855"/>
    <w:rsid w:val="00490F18"/>
    <w:rsid w:val="00492B5D"/>
    <w:rsid w:val="0049308E"/>
    <w:rsid w:val="004934A0"/>
    <w:rsid w:val="00494708"/>
    <w:rsid w:val="00494C11"/>
    <w:rsid w:val="00495CAA"/>
    <w:rsid w:val="00496BCD"/>
    <w:rsid w:val="004973A6"/>
    <w:rsid w:val="00497E84"/>
    <w:rsid w:val="004A0BF3"/>
    <w:rsid w:val="004A1D1F"/>
    <w:rsid w:val="004A2EA2"/>
    <w:rsid w:val="004A4028"/>
    <w:rsid w:val="004A51F7"/>
    <w:rsid w:val="004A58FB"/>
    <w:rsid w:val="004A6854"/>
    <w:rsid w:val="004A7128"/>
    <w:rsid w:val="004A7169"/>
    <w:rsid w:val="004A7D48"/>
    <w:rsid w:val="004B08D0"/>
    <w:rsid w:val="004B123C"/>
    <w:rsid w:val="004B2CD2"/>
    <w:rsid w:val="004B3614"/>
    <w:rsid w:val="004B3D85"/>
    <w:rsid w:val="004B3F3A"/>
    <w:rsid w:val="004B4AF8"/>
    <w:rsid w:val="004C010E"/>
    <w:rsid w:val="004C1120"/>
    <w:rsid w:val="004C2562"/>
    <w:rsid w:val="004C26BD"/>
    <w:rsid w:val="004C5D83"/>
    <w:rsid w:val="004C7A78"/>
    <w:rsid w:val="004D00BF"/>
    <w:rsid w:val="004D02D8"/>
    <w:rsid w:val="004D2DE3"/>
    <w:rsid w:val="004D3B00"/>
    <w:rsid w:val="004D58D7"/>
    <w:rsid w:val="004D646A"/>
    <w:rsid w:val="004E07C8"/>
    <w:rsid w:val="004E1568"/>
    <w:rsid w:val="004E2BA4"/>
    <w:rsid w:val="004E2DB6"/>
    <w:rsid w:val="004E2FA4"/>
    <w:rsid w:val="004F0177"/>
    <w:rsid w:val="004F2CE7"/>
    <w:rsid w:val="004F3501"/>
    <w:rsid w:val="004F4079"/>
    <w:rsid w:val="004F6321"/>
    <w:rsid w:val="004F6BE3"/>
    <w:rsid w:val="004F75BA"/>
    <w:rsid w:val="005039B6"/>
    <w:rsid w:val="00504755"/>
    <w:rsid w:val="00505014"/>
    <w:rsid w:val="005050CB"/>
    <w:rsid w:val="00505A2F"/>
    <w:rsid w:val="00507B60"/>
    <w:rsid w:val="005108F2"/>
    <w:rsid w:val="00512625"/>
    <w:rsid w:val="005146D4"/>
    <w:rsid w:val="00515201"/>
    <w:rsid w:val="00516DDC"/>
    <w:rsid w:val="00516E37"/>
    <w:rsid w:val="00517A6E"/>
    <w:rsid w:val="00517B4E"/>
    <w:rsid w:val="00521F34"/>
    <w:rsid w:val="00524B44"/>
    <w:rsid w:val="00526943"/>
    <w:rsid w:val="00526ABE"/>
    <w:rsid w:val="00527155"/>
    <w:rsid w:val="00530CA8"/>
    <w:rsid w:val="005356F9"/>
    <w:rsid w:val="005375D8"/>
    <w:rsid w:val="005376D6"/>
    <w:rsid w:val="00540886"/>
    <w:rsid w:val="00542330"/>
    <w:rsid w:val="0054622C"/>
    <w:rsid w:val="0054717B"/>
    <w:rsid w:val="005477E8"/>
    <w:rsid w:val="00552F32"/>
    <w:rsid w:val="005533A4"/>
    <w:rsid w:val="005534FB"/>
    <w:rsid w:val="00555B20"/>
    <w:rsid w:val="005573A1"/>
    <w:rsid w:val="00557FBC"/>
    <w:rsid w:val="00561602"/>
    <w:rsid w:val="005625DA"/>
    <w:rsid w:val="00562FAE"/>
    <w:rsid w:val="005638CD"/>
    <w:rsid w:val="0056394C"/>
    <w:rsid w:val="0056395C"/>
    <w:rsid w:val="00566CB6"/>
    <w:rsid w:val="00567361"/>
    <w:rsid w:val="00570C5B"/>
    <w:rsid w:val="005747ED"/>
    <w:rsid w:val="00574EEB"/>
    <w:rsid w:val="005756D4"/>
    <w:rsid w:val="00576E1D"/>
    <w:rsid w:val="00584153"/>
    <w:rsid w:val="0058676C"/>
    <w:rsid w:val="005867FC"/>
    <w:rsid w:val="005869F2"/>
    <w:rsid w:val="00586BBC"/>
    <w:rsid w:val="005871B6"/>
    <w:rsid w:val="00587264"/>
    <w:rsid w:val="00587358"/>
    <w:rsid w:val="00587D14"/>
    <w:rsid w:val="00591662"/>
    <w:rsid w:val="00593E74"/>
    <w:rsid w:val="005942DC"/>
    <w:rsid w:val="005944B0"/>
    <w:rsid w:val="00595220"/>
    <w:rsid w:val="0059620A"/>
    <w:rsid w:val="00596808"/>
    <w:rsid w:val="005A0169"/>
    <w:rsid w:val="005A0BEF"/>
    <w:rsid w:val="005A20FC"/>
    <w:rsid w:val="005A31B2"/>
    <w:rsid w:val="005A3918"/>
    <w:rsid w:val="005A393A"/>
    <w:rsid w:val="005A4E4F"/>
    <w:rsid w:val="005A5159"/>
    <w:rsid w:val="005B051B"/>
    <w:rsid w:val="005B076D"/>
    <w:rsid w:val="005B0A6E"/>
    <w:rsid w:val="005B0F1D"/>
    <w:rsid w:val="005B12C8"/>
    <w:rsid w:val="005B2534"/>
    <w:rsid w:val="005B394D"/>
    <w:rsid w:val="005B4020"/>
    <w:rsid w:val="005B48B0"/>
    <w:rsid w:val="005B4EF4"/>
    <w:rsid w:val="005B593D"/>
    <w:rsid w:val="005B6A14"/>
    <w:rsid w:val="005C0886"/>
    <w:rsid w:val="005C09EB"/>
    <w:rsid w:val="005C2C64"/>
    <w:rsid w:val="005C35B0"/>
    <w:rsid w:val="005C6F9D"/>
    <w:rsid w:val="005D032B"/>
    <w:rsid w:val="005D18E2"/>
    <w:rsid w:val="005D23D6"/>
    <w:rsid w:val="005D2DC7"/>
    <w:rsid w:val="005D3880"/>
    <w:rsid w:val="005D4174"/>
    <w:rsid w:val="005D4341"/>
    <w:rsid w:val="005D4479"/>
    <w:rsid w:val="005D59D3"/>
    <w:rsid w:val="005D6031"/>
    <w:rsid w:val="005E16CF"/>
    <w:rsid w:val="005E2318"/>
    <w:rsid w:val="005E5020"/>
    <w:rsid w:val="005E5293"/>
    <w:rsid w:val="005E6098"/>
    <w:rsid w:val="005E6E45"/>
    <w:rsid w:val="005E72C9"/>
    <w:rsid w:val="005E7776"/>
    <w:rsid w:val="005F2DC1"/>
    <w:rsid w:val="005F3CFD"/>
    <w:rsid w:val="005F4117"/>
    <w:rsid w:val="005F5A6C"/>
    <w:rsid w:val="005F6131"/>
    <w:rsid w:val="005F690A"/>
    <w:rsid w:val="00602CDB"/>
    <w:rsid w:val="00603760"/>
    <w:rsid w:val="00603769"/>
    <w:rsid w:val="00603D8B"/>
    <w:rsid w:val="0060470D"/>
    <w:rsid w:val="00605374"/>
    <w:rsid w:val="00606700"/>
    <w:rsid w:val="00611203"/>
    <w:rsid w:val="00612836"/>
    <w:rsid w:val="0061468A"/>
    <w:rsid w:val="00617080"/>
    <w:rsid w:val="00617987"/>
    <w:rsid w:val="006208B2"/>
    <w:rsid w:val="006227C8"/>
    <w:rsid w:val="006256BF"/>
    <w:rsid w:val="00625DD0"/>
    <w:rsid w:val="006260F1"/>
    <w:rsid w:val="0062626E"/>
    <w:rsid w:val="00626EDB"/>
    <w:rsid w:val="0063047C"/>
    <w:rsid w:val="00630533"/>
    <w:rsid w:val="006313DB"/>
    <w:rsid w:val="00634896"/>
    <w:rsid w:val="00634D8B"/>
    <w:rsid w:val="0063780B"/>
    <w:rsid w:val="00640B02"/>
    <w:rsid w:val="00643114"/>
    <w:rsid w:val="00643B8A"/>
    <w:rsid w:val="00643EE6"/>
    <w:rsid w:val="00643FFF"/>
    <w:rsid w:val="00645F88"/>
    <w:rsid w:val="006461A4"/>
    <w:rsid w:val="006462A1"/>
    <w:rsid w:val="00650813"/>
    <w:rsid w:val="0065377E"/>
    <w:rsid w:val="0065418E"/>
    <w:rsid w:val="0065424C"/>
    <w:rsid w:val="00654E92"/>
    <w:rsid w:val="00655339"/>
    <w:rsid w:val="00655FA6"/>
    <w:rsid w:val="00656F3F"/>
    <w:rsid w:val="00663BD7"/>
    <w:rsid w:val="006640FC"/>
    <w:rsid w:val="00664D33"/>
    <w:rsid w:val="00664FA3"/>
    <w:rsid w:val="0066671E"/>
    <w:rsid w:val="00667520"/>
    <w:rsid w:val="006676C0"/>
    <w:rsid w:val="00667F28"/>
    <w:rsid w:val="00670796"/>
    <w:rsid w:val="006707DE"/>
    <w:rsid w:val="00670976"/>
    <w:rsid w:val="0067163A"/>
    <w:rsid w:val="006717D0"/>
    <w:rsid w:val="006718E7"/>
    <w:rsid w:val="00671A13"/>
    <w:rsid w:val="00671E46"/>
    <w:rsid w:val="00672FB3"/>
    <w:rsid w:val="00674BBE"/>
    <w:rsid w:val="0067550D"/>
    <w:rsid w:val="00675DC1"/>
    <w:rsid w:val="00677911"/>
    <w:rsid w:val="00677DEE"/>
    <w:rsid w:val="00682D69"/>
    <w:rsid w:val="00683A67"/>
    <w:rsid w:val="00683FE1"/>
    <w:rsid w:val="00687135"/>
    <w:rsid w:val="00690D41"/>
    <w:rsid w:val="00691B6D"/>
    <w:rsid w:val="006920B8"/>
    <w:rsid w:val="0069280D"/>
    <w:rsid w:val="00692FE0"/>
    <w:rsid w:val="0069790C"/>
    <w:rsid w:val="00697910"/>
    <w:rsid w:val="006A08C0"/>
    <w:rsid w:val="006A094B"/>
    <w:rsid w:val="006A0B22"/>
    <w:rsid w:val="006A1175"/>
    <w:rsid w:val="006A142C"/>
    <w:rsid w:val="006A1949"/>
    <w:rsid w:val="006A3C38"/>
    <w:rsid w:val="006A45B5"/>
    <w:rsid w:val="006A6360"/>
    <w:rsid w:val="006A64BB"/>
    <w:rsid w:val="006A6BB5"/>
    <w:rsid w:val="006B0A91"/>
    <w:rsid w:val="006B0C4E"/>
    <w:rsid w:val="006B1A1D"/>
    <w:rsid w:val="006B1A8D"/>
    <w:rsid w:val="006B2BCE"/>
    <w:rsid w:val="006B5973"/>
    <w:rsid w:val="006B6814"/>
    <w:rsid w:val="006B6AFB"/>
    <w:rsid w:val="006B7F43"/>
    <w:rsid w:val="006C09FC"/>
    <w:rsid w:val="006C0A27"/>
    <w:rsid w:val="006C2163"/>
    <w:rsid w:val="006C441C"/>
    <w:rsid w:val="006C48A9"/>
    <w:rsid w:val="006C6A57"/>
    <w:rsid w:val="006C7F14"/>
    <w:rsid w:val="006D032B"/>
    <w:rsid w:val="006D232A"/>
    <w:rsid w:val="006D2598"/>
    <w:rsid w:val="006D3F00"/>
    <w:rsid w:val="006D7309"/>
    <w:rsid w:val="006E02A5"/>
    <w:rsid w:val="006E0CED"/>
    <w:rsid w:val="006E3E07"/>
    <w:rsid w:val="006E4F04"/>
    <w:rsid w:val="006E5521"/>
    <w:rsid w:val="006E77EA"/>
    <w:rsid w:val="006E7E9C"/>
    <w:rsid w:val="006F06A9"/>
    <w:rsid w:val="006F3F97"/>
    <w:rsid w:val="006F4103"/>
    <w:rsid w:val="006F468C"/>
    <w:rsid w:val="006F4BEB"/>
    <w:rsid w:val="006F5665"/>
    <w:rsid w:val="006F6896"/>
    <w:rsid w:val="006F7D82"/>
    <w:rsid w:val="007002E8"/>
    <w:rsid w:val="00700674"/>
    <w:rsid w:val="00702142"/>
    <w:rsid w:val="00704A04"/>
    <w:rsid w:val="00704A4C"/>
    <w:rsid w:val="00706994"/>
    <w:rsid w:val="0070735D"/>
    <w:rsid w:val="0070766B"/>
    <w:rsid w:val="00711627"/>
    <w:rsid w:val="007143A3"/>
    <w:rsid w:val="00714B38"/>
    <w:rsid w:val="007154D5"/>
    <w:rsid w:val="00715A98"/>
    <w:rsid w:val="00716638"/>
    <w:rsid w:val="007171F4"/>
    <w:rsid w:val="00717D86"/>
    <w:rsid w:val="0072153C"/>
    <w:rsid w:val="00721F8C"/>
    <w:rsid w:val="007231F6"/>
    <w:rsid w:val="00725515"/>
    <w:rsid w:val="007258B9"/>
    <w:rsid w:val="007266F4"/>
    <w:rsid w:val="00730FE3"/>
    <w:rsid w:val="00732AA1"/>
    <w:rsid w:val="007350C3"/>
    <w:rsid w:val="00736B5B"/>
    <w:rsid w:val="00736E16"/>
    <w:rsid w:val="007408E1"/>
    <w:rsid w:val="00742F86"/>
    <w:rsid w:val="007456D0"/>
    <w:rsid w:val="00746871"/>
    <w:rsid w:val="00752642"/>
    <w:rsid w:val="00753930"/>
    <w:rsid w:val="00754132"/>
    <w:rsid w:val="00754172"/>
    <w:rsid w:val="00754DB0"/>
    <w:rsid w:val="007570EB"/>
    <w:rsid w:val="00767D5C"/>
    <w:rsid w:val="00767F73"/>
    <w:rsid w:val="007702E1"/>
    <w:rsid w:val="007709DF"/>
    <w:rsid w:val="0077114E"/>
    <w:rsid w:val="00771247"/>
    <w:rsid w:val="007714F7"/>
    <w:rsid w:val="0077228A"/>
    <w:rsid w:val="007728A6"/>
    <w:rsid w:val="00772CE1"/>
    <w:rsid w:val="00774E4D"/>
    <w:rsid w:val="00777307"/>
    <w:rsid w:val="00781062"/>
    <w:rsid w:val="00782726"/>
    <w:rsid w:val="0078338C"/>
    <w:rsid w:val="007848AA"/>
    <w:rsid w:val="007851DD"/>
    <w:rsid w:val="00786EAD"/>
    <w:rsid w:val="00790103"/>
    <w:rsid w:val="007911F3"/>
    <w:rsid w:val="00792B61"/>
    <w:rsid w:val="00794A12"/>
    <w:rsid w:val="00794A9D"/>
    <w:rsid w:val="00794FAB"/>
    <w:rsid w:val="007954F4"/>
    <w:rsid w:val="00797B93"/>
    <w:rsid w:val="007A1944"/>
    <w:rsid w:val="007A2EB6"/>
    <w:rsid w:val="007A2F62"/>
    <w:rsid w:val="007A492A"/>
    <w:rsid w:val="007A4DD7"/>
    <w:rsid w:val="007A6BC2"/>
    <w:rsid w:val="007A73DC"/>
    <w:rsid w:val="007A7CD2"/>
    <w:rsid w:val="007A7F24"/>
    <w:rsid w:val="007B0FFC"/>
    <w:rsid w:val="007B140E"/>
    <w:rsid w:val="007B4A76"/>
    <w:rsid w:val="007C07B5"/>
    <w:rsid w:val="007C15A5"/>
    <w:rsid w:val="007C25D8"/>
    <w:rsid w:val="007C3EC7"/>
    <w:rsid w:val="007C600E"/>
    <w:rsid w:val="007C727B"/>
    <w:rsid w:val="007C7A23"/>
    <w:rsid w:val="007D3922"/>
    <w:rsid w:val="007D3C9D"/>
    <w:rsid w:val="007E0474"/>
    <w:rsid w:val="007E1DA8"/>
    <w:rsid w:val="007E571D"/>
    <w:rsid w:val="007E647B"/>
    <w:rsid w:val="007F1496"/>
    <w:rsid w:val="007F1749"/>
    <w:rsid w:val="007F2E0B"/>
    <w:rsid w:val="007F3192"/>
    <w:rsid w:val="007F3492"/>
    <w:rsid w:val="007F34CD"/>
    <w:rsid w:val="007F3F81"/>
    <w:rsid w:val="007F474F"/>
    <w:rsid w:val="007F5C49"/>
    <w:rsid w:val="007F62F5"/>
    <w:rsid w:val="007F6E13"/>
    <w:rsid w:val="007F7E89"/>
    <w:rsid w:val="008024FA"/>
    <w:rsid w:val="008033F3"/>
    <w:rsid w:val="00805629"/>
    <w:rsid w:val="008065DB"/>
    <w:rsid w:val="00806741"/>
    <w:rsid w:val="00806839"/>
    <w:rsid w:val="00807E62"/>
    <w:rsid w:val="00810B83"/>
    <w:rsid w:val="00813687"/>
    <w:rsid w:val="0081368C"/>
    <w:rsid w:val="00815FFE"/>
    <w:rsid w:val="00820C8A"/>
    <w:rsid w:val="00822474"/>
    <w:rsid w:val="0082394D"/>
    <w:rsid w:val="00825A09"/>
    <w:rsid w:val="0082625E"/>
    <w:rsid w:val="008268E8"/>
    <w:rsid w:val="00826AF2"/>
    <w:rsid w:val="00826FCB"/>
    <w:rsid w:val="008278C8"/>
    <w:rsid w:val="008300B2"/>
    <w:rsid w:val="00831C04"/>
    <w:rsid w:val="00832ABF"/>
    <w:rsid w:val="008344F6"/>
    <w:rsid w:val="0083705E"/>
    <w:rsid w:val="00840A16"/>
    <w:rsid w:val="008410D6"/>
    <w:rsid w:val="0084244C"/>
    <w:rsid w:val="00843A63"/>
    <w:rsid w:val="00843FE2"/>
    <w:rsid w:val="00846A16"/>
    <w:rsid w:val="008503D2"/>
    <w:rsid w:val="00850D23"/>
    <w:rsid w:val="00851E11"/>
    <w:rsid w:val="00852F3B"/>
    <w:rsid w:val="008558F3"/>
    <w:rsid w:val="00856C36"/>
    <w:rsid w:val="00860CE8"/>
    <w:rsid w:val="008612AF"/>
    <w:rsid w:val="00862054"/>
    <w:rsid w:val="00863423"/>
    <w:rsid w:val="00864B03"/>
    <w:rsid w:val="00865206"/>
    <w:rsid w:val="008666DA"/>
    <w:rsid w:val="00866DDE"/>
    <w:rsid w:val="008719AD"/>
    <w:rsid w:val="00871ED0"/>
    <w:rsid w:val="0087682D"/>
    <w:rsid w:val="00880AB7"/>
    <w:rsid w:val="00883D04"/>
    <w:rsid w:val="00885CCB"/>
    <w:rsid w:val="00885DDC"/>
    <w:rsid w:val="00890463"/>
    <w:rsid w:val="00891156"/>
    <w:rsid w:val="00893602"/>
    <w:rsid w:val="00896D3F"/>
    <w:rsid w:val="008A0789"/>
    <w:rsid w:val="008A2D0C"/>
    <w:rsid w:val="008A2E95"/>
    <w:rsid w:val="008A33C7"/>
    <w:rsid w:val="008A688A"/>
    <w:rsid w:val="008A7FDF"/>
    <w:rsid w:val="008B12CE"/>
    <w:rsid w:val="008B278A"/>
    <w:rsid w:val="008B6170"/>
    <w:rsid w:val="008C0457"/>
    <w:rsid w:val="008C050F"/>
    <w:rsid w:val="008C0E87"/>
    <w:rsid w:val="008C18A4"/>
    <w:rsid w:val="008C1C5E"/>
    <w:rsid w:val="008C3059"/>
    <w:rsid w:val="008C356F"/>
    <w:rsid w:val="008C37C0"/>
    <w:rsid w:val="008C4218"/>
    <w:rsid w:val="008C5A2F"/>
    <w:rsid w:val="008C79F9"/>
    <w:rsid w:val="008D0DA0"/>
    <w:rsid w:val="008D5969"/>
    <w:rsid w:val="008D61CC"/>
    <w:rsid w:val="008D7D3E"/>
    <w:rsid w:val="008E0157"/>
    <w:rsid w:val="008E159E"/>
    <w:rsid w:val="008E3E98"/>
    <w:rsid w:val="008E4110"/>
    <w:rsid w:val="008E62F0"/>
    <w:rsid w:val="008E6496"/>
    <w:rsid w:val="008E6F2B"/>
    <w:rsid w:val="008E7A61"/>
    <w:rsid w:val="008F08AA"/>
    <w:rsid w:val="008F0D82"/>
    <w:rsid w:val="008F2F75"/>
    <w:rsid w:val="008F31D1"/>
    <w:rsid w:val="009000E7"/>
    <w:rsid w:val="009005B4"/>
    <w:rsid w:val="00901D4B"/>
    <w:rsid w:val="0090259C"/>
    <w:rsid w:val="009039A6"/>
    <w:rsid w:val="0090403B"/>
    <w:rsid w:val="0090578E"/>
    <w:rsid w:val="0090665D"/>
    <w:rsid w:val="00906F3D"/>
    <w:rsid w:val="00907C62"/>
    <w:rsid w:val="00910F6D"/>
    <w:rsid w:val="009115E3"/>
    <w:rsid w:val="009117E4"/>
    <w:rsid w:val="0091330A"/>
    <w:rsid w:val="009147A0"/>
    <w:rsid w:val="00914D8C"/>
    <w:rsid w:val="00916921"/>
    <w:rsid w:val="0092400D"/>
    <w:rsid w:val="00924CEC"/>
    <w:rsid w:val="00927FB1"/>
    <w:rsid w:val="00931393"/>
    <w:rsid w:val="0093321C"/>
    <w:rsid w:val="0093770B"/>
    <w:rsid w:val="00937AF6"/>
    <w:rsid w:val="00937CED"/>
    <w:rsid w:val="00941057"/>
    <w:rsid w:val="00943426"/>
    <w:rsid w:val="0094368F"/>
    <w:rsid w:val="00944123"/>
    <w:rsid w:val="009474CE"/>
    <w:rsid w:val="009555EF"/>
    <w:rsid w:val="00956AAF"/>
    <w:rsid w:val="00956ECA"/>
    <w:rsid w:val="00957788"/>
    <w:rsid w:val="009605E4"/>
    <w:rsid w:val="00961713"/>
    <w:rsid w:val="00963976"/>
    <w:rsid w:val="00963BB0"/>
    <w:rsid w:val="00964096"/>
    <w:rsid w:val="00964E61"/>
    <w:rsid w:val="009754BC"/>
    <w:rsid w:val="009763E9"/>
    <w:rsid w:val="009821D0"/>
    <w:rsid w:val="009824EE"/>
    <w:rsid w:val="00982AD5"/>
    <w:rsid w:val="00990F71"/>
    <w:rsid w:val="0099391D"/>
    <w:rsid w:val="00994538"/>
    <w:rsid w:val="00994578"/>
    <w:rsid w:val="0099504E"/>
    <w:rsid w:val="009955D8"/>
    <w:rsid w:val="00997004"/>
    <w:rsid w:val="00997AD8"/>
    <w:rsid w:val="00997DF7"/>
    <w:rsid w:val="009A0396"/>
    <w:rsid w:val="009A124E"/>
    <w:rsid w:val="009A1F7D"/>
    <w:rsid w:val="009A378C"/>
    <w:rsid w:val="009A48D4"/>
    <w:rsid w:val="009A49D2"/>
    <w:rsid w:val="009A4DA9"/>
    <w:rsid w:val="009A531C"/>
    <w:rsid w:val="009A59F3"/>
    <w:rsid w:val="009A5AD0"/>
    <w:rsid w:val="009A5CC3"/>
    <w:rsid w:val="009A777E"/>
    <w:rsid w:val="009B1992"/>
    <w:rsid w:val="009B20EB"/>
    <w:rsid w:val="009C5FC4"/>
    <w:rsid w:val="009C6B3F"/>
    <w:rsid w:val="009C7289"/>
    <w:rsid w:val="009C76EC"/>
    <w:rsid w:val="009C77A8"/>
    <w:rsid w:val="009D2621"/>
    <w:rsid w:val="009D426A"/>
    <w:rsid w:val="009D60BA"/>
    <w:rsid w:val="009D781E"/>
    <w:rsid w:val="009E1CA1"/>
    <w:rsid w:val="009E3ECF"/>
    <w:rsid w:val="009E45BA"/>
    <w:rsid w:val="009F01A6"/>
    <w:rsid w:val="009F0EC5"/>
    <w:rsid w:val="009F0F72"/>
    <w:rsid w:val="009F1FAA"/>
    <w:rsid w:val="009F2287"/>
    <w:rsid w:val="009F2E9E"/>
    <w:rsid w:val="009F4975"/>
    <w:rsid w:val="009F62A4"/>
    <w:rsid w:val="00A00C5C"/>
    <w:rsid w:val="00A025EF"/>
    <w:rsid w:val="00A05311"/>
    <w:rsid w:val="00A06FE9"/>
    <w:rsid w:val="00A11DE6"/>
    <w:rsid w:val="00A14F2D"/>
    <w:rsid w:val="00A15010"/>
    <w:rsid w:val="00A156C4"/>
    <w:rsid w:val="00A157D1"/>
    <w:rsid w:val="00A16865"/>
    <w:rsid w:val="00A16966"/>
    <w:rsid w:val="00A16AD8"/>
    <w:rsid w:val="00A20115"/>
    <w:rsid w:val="00A20C1C"/>
    <w:rsid w:val="00A216E9"/>
    <w:rsid w:val="00A22479"/>
    <w:rsid w:val="00A22D16"/>
    <w:rsid w:val="00A22E56"/>
    <w:rsid w:val="00A23C28"/>
    <w:rsid w:val="00A25BC3"/>
    <w:rsid w:val="00A2644E"/>
    <w:rsid w:val="00A30729"/>
    <w:rsid w:val="00A3274A"/>
    <w:rsid w:val="00A33D00"/>
    <w:rsid w:val="00A34DB0"/>
    <w:rsid w:val="00A3509C"/>
    <w:rsid w:val="00A35B5F"/>
    <w:rsid w:val="00A40084"/>
    <w:rsid w:val="00A40437"/>
    <w:rsid w:val="00A43DED"/>
    <w:rsid w:val="00A468AE"/>
    <w:rsid w:val="00A5029A"/>
    <w:rsid w:val="00A51398"/>
    <w:rsid w:val="00A51896"/>
    <w:rsid w:val="00A546B5"/>
    <w:rsid w:val="00A55213"/>
    <w:rsid w:val="00A55238"/>
    <w:rsid w:val="00A55CEF"/>
    <w:rsid w:val="00A56213"/>
    <w:rsid w:val="00A56AB5"/>
    <w:rsid w:val="00A573F6"/>
    <w:rsid w:val="00A60874"/>
    <w:rsid w:val="00A61685"/>
    <w:rsid w:val="00A62C88"/>
    <w:rsid w:val="00A67238"/>
    <w:rsid w:val="00A70762"/>
    <w:rsid w:val="00A72BD7"/>
    <w:rsid w:val="00A7343A"/>
    <w:rsid w:val="00A743C9"/>
    <w:rsid w:val="00A8063C"/>
    <w:rsid w:val="00A81621"/>
    <w:rsid w:val="00A82CC2"/>
    <w:rsid w:val="00A82E76"/>
    <w:rsid w:val="00A83193"/>
    <w:rsid w:val="00A845CF"/>
    <w:rsid w:val="00A862E3"/>
    <w:rsid w:val="00A90349"/>
    <w:rsid w:val="00A91756"/>
    <w:rsid w:val="00A932CB"/>
    <w:rsid w:val="00A9339D"/>
    <w:rsid w:val="00A93C1C"/>
    <w:rsid w:val="00A93ED3"/>
    <w:rsid w:val="00A948F3"/>
    <w:rsid w:val="00A95A7D"/>
    <w:rsid w:val="00A96C07"/>
    <w:rsid w:val="00AA1BD3"/>
    <w:rsid w:val="00AA2744"/>
    <w:rsid w:val="00AA369E"/>
    <w:rsid w:val="00AA4A93"/>
    <w:rsid w:val="00AA5817"/>
    <w:rsid w:val="00AA5B65"/>
    <w:rsid w:val="00AB080C"/>
    <w:rsid w:val="00AB1EFB"/>
    <w:rsid w:val="00AB40E7"/>
    <w:rsid w:val="00AB5745"/>
    <w:rsid w:val="00AB5B5E"/>
    <w:rsid w:val="00AC0D80"/>
    <w:rsid w:val="00AC2F53"/>
    <w:rsid w:val="00AC4CA2"/>
    <w:rsid w:val="00AC754B"/>
    <w:rsid w:val="00AC7CF6"/>
    <w:rsid w:val="00AD0DB1"/>
    <w:rsid w:val="00AD27C2"/>
    <w:rsid w:val="00AD28C0"/>
    <w:rsid w:val="00AD2B42"/>
    <w:rsid w:val="00AD371A"/>
    <w:rsid w:val="00AD3862"/>
    <w:rsid w:val="00AD4941"/>
    <w:rsid w:val="00AD4E85"/>
    <w:rsid w:val="00AD607A"/>
    <w:rsid w:val="00AE0327"/>
    <w:rsid w:val="00AE11A9"/>
    <w:rsid w:val="00AE1492"/>
    <w:rsid w:val="00AE349D"/>
    <w:rsid w:val="00AE37DF"/>
    <w:rsid w:val="00AE4466"/>
    <w:rsid w:val="00AE446E"/>
    <w:rsid w:val="00AE6A7C"/>
    <w:rsid w:val="00AE7E29"/>
    <w:rsid w:val="00AF26A1"/>
    <w:rsid w:val="00AF2B3C"/>
    <w:rsid w:val="00AF341B"/>
    <w:rsid w:val="00AF6D93"/>
    <w:rsid w:val="00B00DF8"/>
    <w:rsid w:val="00B02059"/>
    <w:rsid w:val="00B02C43"/>
    <w:rsid w:val="00B03B61"/>
    <w:rsid w:val="00B03C0B"/>
    <w:rsid w:val="00B03E51"/>
    <w:rsid w:val="00B062A9"/>
    <w:rsid w:val="00B065DF"/>
    <w:rsid w:val="00B0695E"/>
    <w:rsid w:val="00B07186"/>
    <w:rsid w:val="00B12377"/>
    <w:rsid w:val="00B13214"/>
    <w:rsid w:val="00B1545A"/>
    <w:rsid w:val="00B245DB"/>
    <w:rsid w:val="00B24BF6"/>
    <w:rsid w:val="00B253F4"/>
    <w:rsid w:val="00B26BC0"/>
    <w:rsid w:val="00B2750B"/>
    <w:rsid w:val="00B3055A"/>
    <w:rsid w:val="00B31049"/>
    <w:rsid w:val="00B31E64"/>
    <w:rsid w:val="00B32791"/>
    <w:rsid w:val="00B34C52"/>
    <w:rsid w:val="00B35363"/>
    <w:rsid w:val="00B35C3B"/>
    <w:rsid w:val="00B40B48"/>
    <w:rsid w:val="00B41C13"/>
    <w:rsid w:val="00B4516F"/>
    <w:rsid w:val="00B46311"/>
    <w:rsid w:val="00B47A4D"/>
    <w:rsid w:val="00B51019"/>
    <w:rsid w:val="00B51516"/>
    <w:rsid w:val="00B525E2"/>
    <w:rsid w:val="00B53388"/>
    <w:rsid w:val="00B53B5A"/>
    <w:rsid w:val="00B54020"/>
    <w:rsid w:val="00B55074"/>
    <w:rsid w:val="00B56962"/>
    <w:rsid w:val="00B56A9A"/>
    <w:rsid w:val="00B56FB3"/>
    <w:rsid w:val="00B604A0"/>
    <w:rsid w:val="00B60D8D"/>
    <w:rsid w:val="00B63F0A"/>
    <w:rsid w:val="00B67AF0"/>
    <w:rsid w:val="00B67D24"/>
    <w:rsid w:val="00B70980"/>
    <w:rsid w:val="00B713FA"/>
    <w:rsid w:val="00B72530"/>
    <w:rsid w:val="00B74413"/>
    <w:rsid w:val="00B76060"/>
    <w:rsid w:val="00B76A36"/>
    <w:rsid w:val="00B77FA6"/>
    <w:rsid w:val="00B80706"/>
    <w:rsid w:val="00B80B3A"/>
    <w:rsid w:val="00B81098"/>
    <w:rsid w:val="00B81E04"/>
    <w:rsid w:val="00B82386"/>
    <w:rsid w:val="00B8319B"/>
    <w:rsid w:val="00B860B0"/>
    <w:rsid w:val="00B8654F"/>
    <w:rsid w:val="00B90D00"/>
    <w:rsid w:val="00B910E9"/>
    <w:rsid w:val="00B9110C"/>
    <w:rsid w:val="00B9154E"/>
    <w:rsid w:val="00B93186"/>
    <w:rsid w:val="00B93DB3"/>
    <w:rsid w:val="00B94A5C"/>
    <w:rsid w:val="00B94C9D"/>
    <w:rsid w:val="00B974A6"/>
    <w:rsid w:val="00B97633"/>
    <w:rsid w:val="00BA0F87"/>
    <w:rsid w:val="00BA3338"/>
    <w:rsid w:val="00BA45FF"/>
    <w:rsid w:val="00BA6191"/>
    <w:rsid w:val="00BA6FD5"/>
    <w:rsid w:val="00BB0893"/>
    <w:rsid w:val="00BB1343"/>
    <w:rsid w:val="00BB198F"/>
    <w:rsid w:val="00BB250B"/>
    <w:rsid w:val="00BB39AE"/>
    <w:rsid w:val="00BB4653"/>
    <w:rsid w:val="00BB550A"/>
    <w:rsid w:val="00BB6CC7"/>
    <w:rsid w:val="00BB770D"/>
    <w:rsid w:val="00BB7C14"/>
    <w:rsid w:val="00BC015E"/>
    <w:rsid w:val="00BC02B1"/>
    <w:rsid w:val="00BC397E"/>
    <w:rsid w:val="00BC4541"/>
    <w:rsid w:val="00BC49E4"/>
    <w:rsid w:val="00BC4CF4"/>
    <w:rsid w:val="00BC5820"/>
    <w:rsid w:val="00BD0E95"/>
    <w:rsid w:val="00BD380E"/>
    <w:rsid w:val="00BD414E"/>
    <w:rsid w:val="00BD518A"/>
    <w:rsid w:val="00BD59BD"/>
    <w:rsid w:val="00BD740D"/>
    <w:rsid w:val="00BE047C"/>
    <w:rsid w:val="00BE0989"/>
    <w:rsid w:val="00BE0ADF"/>
    <w:rsid w:val="00BE1F57"/>
    <w:rsid w:val="00BE4FB8"/>
    <w:rsid w:val="00BF0833"/>
    <w:rsid w:val="00BF1464"/>
    <w:rsid w:val="00BF25FC"/>
    <w:rsid w:val="00BF38E2"/>
    <w:rsid w:val="00BF4010"/>
    <w:rsid w:val="00BF4181"/>
    <w:rsid w:val="00BF5067"/>
    <w:rsid w:val="00BF56E9"/>
    <w:rsid w:val="00BF6046"/>
    <w:rsid w:val="00BF70EE"/>
    <w:rsid w:val="00C031B8"/>
    <w:rsid w:val="00C03D91"/>
    <w:rsid w:val="00C0537A"/>
    <w:rsid w:val="00C059E2"/>
    <w:rsid w:val="00C06C08"/>
    <w:rsid w:val="00C0794C"/>
    <w:rsid w:val="00C10520"/>
    <w:rsid w:val="00C10FC7"/>
    <w:rsid w:val="00C112E5"/>
    <w:rsid w:val="00C12D6D"/>
    <w:rsid w:val="00C12D73"/>
    <w:rsid w:val="00C130B4"/>
    <w:rsid w:val="00C156C3"/>
    <w:rsid w:val="00C21B5F"/>
    <w:rsid w:val="00C21E52"/>
    <w:rsid w:val="00C22898"/>
    <w:rsid w:val="00C24E83"/>
    <w:rsid w:val="00C2719B"/>
    <w:rsid w:val="00C278D9"/>
    <w:rsid w:val="00C27F13"/>
    <w:rsid w:val="00C3077E"/>
    <w:rsid w:val="00C30930"/>
    <w:rsid w:val="00C30962"/>
    <w:rsid w:val="00C30D44"/>
    <w:rsid w:val="00C31BE1"/>
    <w:rsid w:val="00C37052"/>
    <w:rsid w:val="00C375CE"/>
    <w:rsid w:val="00C413AB"/>
    <w:rsid w:val="00C42CA4"/>
    <w:rsid w:val="00C42D61"/>
    <w:rsid w:val="00C43BF2"/>
    <w:rsid w:val="00C4591B"/>
    <w:rsid w:val="00C46BC3"/>
    <w:rsid w:val="00C47198"/>
    <w:rsid w:val="00C4772D"/>
    <w:rsid w:val="00C5115E"/>
    <w:rsid w:val="00C51779"/>
    <w:rsid w:val="00C5282A"/>
    <w:rsid w:val="00C532B3"/>
    <w:rsid w:val="00C53D79"/>
    <w:rsid w:val="00C549CF"/>
    <w:rsid w:val="00C55840"/>
    <w:rsid w:val="00C5669E"/>
    <w:rsid w:val="00C56843"/>
    <w:rsid w:val="00C64216"/>
    <w:rsid w:val="00C65A11"/>
    <w:rsid w:val="00C67CA2"/>
    <w:rsid w:val="00C73298"/>
    <w:rsid w:val="00C74B4A"/>
    <w:rsid w:val="00C74F4F"/>
    <w:rsid w:val="00C75EF1"/>
    <w:rsid w:val="00C76DBC"/>
    <w:rsid w:val="00C8164B"/>
    <w:rsid w:val="00C8755F"/>
    <w:rsid w:val="00C87707"/>
    <w:rsid w:val="00C92893"/>
    <w:rsid w:val="00C966D5"/>
    <w:rsid w:val="00C97C83"/>
    <w:rsid w:val="00CA2794"/>
    <w:rsid w:val="00CA3AFA"/>
    <w:rsid w:val="00CA3F49"/>
    <w:rsid w:val="00CA4675"/>
    <w:rsid w:val="00CA6A5B"/>
    <w:rsid w:val="00CB01C0"/>
    <w:rsid w:val="00CB0E2E"/>
    <w:rsid w:val="00CB11D1"/>
    <w:rsid w:val="00CB278B"/>
    <w:rsid w:val="00CB2C50"/>
    <w:rsid w:val="00CB3DF7"/>
    <w:rsid w:val="00CB4731"/>
    <w:rsid w:val="00CB4FE2"/>
    <w:rsid w:val="00CB66AD"/>
    <w:rsid w:val="00CB6A92"/>
    <w:rsid w:val="00CB763E"/>
    <w:rsid w:val="00CC0B0A"/>
    <w:rsid w:val="00CC2596"/>
    <w:rsid w:val="00CC410F"/>
    <w:rsid w:val="00CC5D02"/>
    <w:rsid w:val="00CC74BB"/>
    <w:rsid w:val="00CC750E"/>
    <w:rsid w:val="00CC7C6B"/>
    <w:rsid w:val="00CC7E83"/>
    <w:rsid w:val="00CD0496"/>
    <w:rsid w:val="00CD2A8C"/>
    <w:rsid w:val="00CD3CB2"/>
    <w:rsid w:val="00CD3EBF"/>
    <w:rsid w:val="00CD4D1E"/>
    <w:rsid w:val="00CE06A4"/>
    <w:rsid w:val="00CE1103"/>
    <w:rsid w:val="00CE1FF1"/>
    <w:rsid w:val="00CE22DF"/>
    <w:rsid w:val="00CE269E"/>
    <w:rsid w:val="00CE6E53"/>
    <w:rsid w:val="00CE7F7A"/>
    <w:rsid w:val="00CF1096"/>
    <w:rsid w:val="00CF11AA"/>
    <w:rsid w:val="00CF2046"/>
    <w:rsid w:val="00CF2940"/>
    <w:rsid w:val="00CF4C23"/>
    <w:rsid w:val="00CF5ABC"/>
    <w:rsid w:val="00CF6332"/>
    <w:rsid w:val="00CF6D14"/>
    <w:rsid w:val="00CF6DD9"/>
    <w:rsid w:val="00D01EE2"/>
    <w:rsid w:val="00D02660"/>
    <w:rsid w:val="00D02B53"/>
    <w:rsid w:val="00D02EF9"/>
    <w:rsid w:val="00D04D4C"/>
    <w:rsid w:val="00D04DEB"/>
    <w:rsid w:val="00D07D39"/>
    <w:rsid w:val="00D07EC4"/>
    <w:rsid w:val="00D112B7"/>
    <w:rsid w:val="00D11487"/>
    <w:rsid w:val="00D114A3"/>
    <w:rsid w:val="00D137A5"/>
    <w:rsid w:val="00D13EA8"/>
    <w:rsid w:val="00D156F4"/>
    <w:rsid w:val="00D17706"/>
    <w:rsid w:val="00D2104D"/>
    <w:rsid w:val="00D22574"/>
    <w:rsid w:val="00D231DD"/>
    <w:rsid w:val="00D23273"/>
    <w:rsid w:val="00D2432B"/>
    <w:rsid w:val="00D2479D"/>
    <w:rsid w:val="00D26475"/>
    <w:rsid w:val="00D26931"/>
    <w:rsid w:val="00D27533"/>
    <w:rsid w:val="00D31200"/>
    <w:rsid w:val="00D31DA7"/>
    <w:rsid w:val="00D321AD"/>
    <w:rsid w:val="00D32792"/>
    <w:rsid w:val="00D343F8"/>
    <w:rsid w:val="00D369EF"/>
    <w:rsid w:val="00D4130D"/>
    <w:rsid w:val="00D42075"/>
    <w:rsid w:val="00D42519"/>
    <w:rsid w:val="00D46558"/>
    <w:rsid w:val="00D46C36"/>
    <w:rsid w:val="00D50E00"/>
    <w:rsid w:val="00D517C7"/>
    <w:rsid w:val="00D55045"/>
    <w:rsid w:val="00D563DB"/>
    <w:rsid w:val="00D57892"/>
    <w:rsid w:val="00D57951"/>
    <w:rsid w:val="00D57E5B"/>
    <w:rsid w:val="00D60018"/>
    <w:rsid w:val="00D6165D"/>
    <w:rsid w:val="00D61890"/>
    <w:rsid w:val="00D627B8"/>
    <w:rsid w:val="00D628DA"/>
    <w:rsid w:val="00D63CD0"/>
    <w:rsid w:val="00D647CA"/>
    <w:rsid w:val="00D660B6"/>
    <w:rsid w:val="00D675BE"/>
    <w:rsid w:val="00D701CF"/>
    <w:rsid w:val="00D708E8"/>
    <w:rsid w:val="00D71239"/>
    <w:rsid w:val="00D73B39"/>
    <w:rsid w:val="00D7493A"/>
    <w:rsid w:val="00D74E5B"/>
    <w:rsid w:val="00D81D2D"/>
    <w:rsid w:val="00D83990"/>
    <w:rsid w:val="00D83CA4"/>
    <w:rsid w:val="00D83F6F"/>
    <w:rsid w:val="00D856CD"/>
    <w:rsid w:val="00D85AD6"/>
    <w:rsid w:val="00D87D4F"/>
    <w:rsid w:val="00D91394"/>
    <w:rsid w:val="00D9284D"/>
    <w:rsid w:val="00D93433"/>
    <w:rsid w:val="00D94566"/>
    <w:rsid w:val="00D946A2"/>
    <w:rsid w:val="00D94B1C"/>
    <w:rsid w:val="00D95603"/>
    <w:rsid w:val="00D968BD"/>
    <w:rsid w:val="00DA0270"/>
    <w:rsid w:val="00DA0580"/>
    <w:rsid w:val="00DA0BE1"/>
    <w:rsid w:val="00DA1287"/>
    <w:rsid w:val="00DA1AF9"/>
    <w:rsid w:val="00DA220D"/>
    <w:rsid w:val="00DA28D4"/>
    <w:rsid w:val="00DA3BA2"/>
    <w:rsid w:val="00DA50E7"/>
    <w:rsid w:val="00DA5BB8"/>
    <w:rsid w:val="00DA5DAA"/>
    <w:rsid w:val="00DA692F"/>
    <w:rsid w:val="00DA7D75"/>
    <w:rsid w:val="00DB0390"/>
    <w:rsid w:val="00DB0996"/>
    <w:rsid w:val="00DB0A0E"/>
    <w:rsid w:val="00DB1004"/>
    <w:rsid w:val="00DB2428"/>
    <w:rsid w:val="00DB2BBF"/>
    <w:rsid w:val="00DB3348"/>
    <w:rsid w:val="00DC3062"/>
    <w:rsid w:val="00DC3942"/>
    <w:rsid w:val="00DC4637"/>
    <w:rsid w:val="00DC4B5A"/>
    <w:rsid w:val="00DC7B39"/>
    <w:rsid w:val="00DD0585"/>
    <w:rsid w:val="00DD1A92"/>
    <w:rsid w:val="00DD1CBD"/>
    <w:rsid w:val="00DD4767"/>
    <w:rsid w:val="00DD5889"/>
    <w:rsid w:val="00DD5891"/>
    <w:rsid w:val="00DD624E"/>
    <w:rsid w:val="00DD72FA"/>
    <w:rsid w:val="00DD7619"/>
    <w:rsid w:val="00DD789A"/>
    <w:rsid w:val="00DE031D"/>
    <w:rsid w:val="00DE18D5"/>
    <w:rsid w:val="00DE1C2B"/>
    <w:rsid w:val="00DE317E"/>
    <w:rsid w:val="00DE4AEB"/>
    <w:rsid w:val="00DE4C82"/>
    <w:rsid w:val="00DE7127"/>
    <w:rsid w:val="00DE79D7"/>
    <w:rsid w:val="00DF1406"/>
    <w:rsid w:val="00DF153B"/>
    <w:rsid w:val="00DF1A88"/>
    <w:rsid w:val="00DF23C4"/>
    <w:rsid w:val="00DF279E"/>
    <w:rsid w:val="00DF2CDA"/>
    <w:rsid w:val="00DF5374"/>
    <w:rsid w:val="00DF63DD"/>
    <w:rsid w:val="00E01380"/>
    <w:rsid w:val="00E021F5"/>
    <w:rsid w:val="00E0292C"/>
    <w:rsid w:val="00E0416A"/>
    <w:rsid w:val="00E0429A"/>
    <w:rsid w:val="00E0466F"/>
    <w:rsid w:val="00E048C2"/>
    <w:rsid w:val="00E04B85"/>
    <w:rsid w:val="00E060B2"/>
    <w:rsid w:val="00E102C5"/>
    <w:rsid w:val="00E11D9E"/>
    <w:rsid w:val="00E13164"/>
    <w:rsid w:val="00E141EB"/>
    <w:rsid w:val="00E146AF"/>
    <w:rsid w:val="00E152BA"/>
    <w:rsid w:val="00E153DF"/>
    <w:rsid w:val="00E15E7B"/>
    <w:rsid w:val="00E166C0"/>
    <w:rsid w:val="00E20D89"/>
    <w:rsid w:val="00E24801"/>
    <w:rsid w:val="00E24803"/>
    <w:rsid w:val="00E2542E"/>
    <w:rsid w:val="00E269E4"/>
    <w:rsid w:val="00E26EBF"/>
    <w:rsid w:val="00E30A17"/>
    <w:rsid w:val="00E31BCA"/>
    <w:rsid w:val="00E31E2D"/>
    <w:rsid w:val="00E32545"/>
    <w:rsid w:val="00E34AAF"/>
    <w:rsid w:val="00E35185"/>
    <w:rsid w:val="00E36492"/>
    <w:rsid w:val="00E364E8"/>
    <w:rsid w:val="00E36C08"/>
    <w:rsid w:val="00E43638"/>
    <w:rsid w:val="00E4469E"/>
    <w:rsid w:val="00E45708"/>
    <w:rsid w:val="00E52054"/>
    <w:rsid w:val="00E52A0C"/>
    <w:rsid w:val="00E55121"/>
    <w:rsid w:val="00E5671F"/>
    <w:rsid w:val="00E57893"/>
    <w:rsid w:val="00E639C4"/>
    <w:rsid w:val="00E64F53"/>
    <w:rsid w:val="00E65888"/>
    <w:rsid w:val="00E74253"/>
    <w:rsid w:val="00E769AE"/>
    <w:rsid w:val="00E80931"/>
    <w:rsid w:val="00E814F2"/>
    <w:rsid w:val="00E81945"/>
    <w:rsid w:val="00E82CF9"/>
    <w:rsid w:val="00E8325D"/>
    <w:rsid w:val="00E842C5"/>
    <w:rsid w:val="00E846A8"/>
    <w:rsid w:val="00E853E3"/>
    <w:rsid w:val="00E85A3F"/>
    <w:rsid w:val="00E862D0"/>
    <w:rsid w:val="00E87431"/>
    <w:rsid w:val="00E90210"/>
    <w:rsid w:val="00E9044A"/>
    <w:rsid w:val="00E90D1B"/>
    <w:rsid w:val="00E91C00"/>
    <w:rsid w:val="00E9237F"/>
    <w:rsid w:val="00E935A4"/>
    <w:rsid w:val="00E9490A"/>
    <w:rsid w:val="00E95E9D"/>
    <w:rsid w:val="00E9643A"/>
    <w:rsid w:val="00E965B7"/>
    <w:rsid w:val="00E96E87"/>
    <w:rsid w:val="00EA23C8"/>
    <w:rsid w:val="00EA29C9"/>
    <w:rsid w:val="00EA3244"/>
    <w:rsid w:val="00EA7311"/>
    <w:rsid w:val="00EA741A"/>
    <w:rsid w:val="00EB00FF"/>
    <w:rsid w:val="00EB1484"/>
    <w:rsid w:val="00EB1C33"/>
    <w:rsid w:val="00EB1F4A"/>
    <w:rsid w:val="00EB3E44"/>
    <w:rsid w:val="00EB4164"/>
    <w:rsid w:val="00EB4F52"/>
    <w:rsid w:val="00EB7603"/>
    <w:rsid w:val="00EC00D6"/>
    <w:rsid w:val="00EC09A9"/>
    <w:rsid w:val="00EC1180"/>
    <w:rsid w:val="00EC2632"/>
    <w:rsid w:val="00EC5708"/>
    <w:rsid w:val="00EC66ED"/>
    <w:rsid w:val="00ED05BF"/>
    <w:rsid w:val="00ED166C"/>
    <w:rsid w:val="00ED19C1"/>
    <w:rsid w:val="00ED2B7C"/>
    <w:rsid w:val="00ED2C54"/>
    <w:rsid w:val="00ED3D3A"/>
    <w:rsid w:val="00ED4262"/>
    <w:rsid w:val="00ED5434"/>
    <w:rsid w:val="00ED779C"/>
    <w:rsid w:val="00EE3587"/>
    <w:rsid w:val="00EE4927"/>
    <w:rsid w:val="00EE56AB"/>
    <w:rsid w:val="00EE575A"/>
    <w:rsid w:val="00EE59FD"/>
    <w:rsid w:val="00EE78BC"/>
    <w:rsid w:val="00EF01FD"/>
    <w:rsid w:val="00EF1928"/>
    <w:rsid w:val="00EF4248"/>
    <w:rsid w:val="00EF4823"/>
    <w:rsid w:val="00EF4DDF"/>
    <w:rsid w:val="00EF51A1"/>
    <w:rsid w:val="00EF61E0"/>
    <w:rsid w:val="00EF655E"/>
    <w:rsid w:val="00EF7ECC"/>
    <w:rsid w:val="00F003B6"/>
    <w:rsid w:val="00F0070F"/>
    <w:rsid w:val="00F00842"/>
    <w:rsid w:val="00F00B89"/>
    <w:rsid w:val="00F010C5"/>
    <w:rsid w:val="00F0507D"/>
    <w:rsid w:val="00F065BA"/>
    <w:rsid w:val="00F07922"/>
    <w:rsid w:val="00F1137B"/>
    <w:rsid w:val="00F12C91"/>
    <w:rsid w:val="00F12E50"/>
    <w:rsid w:val="00F130F1"/>
    <w:rsid w:val="00F13A9B"/>
    <w:rsid w:val="00F153A3"/>
    <w:rsid w:val="00F16279"/>
    <w:rsid w:val="00F1636B"/>
    <w:rsid w:val="00F17A3D"/>
    <w:rsid w:val="00F22806"/>
    <w:rsid w:val="00F22A6A"/>
    <w:rsid w:val="00F2352F"/>
    <w:rsid w:val="00F2399E"/>
    <w:rsid w:val="00F24492"/>
    <w:rsid w:val="00F25261"/>
    <w:rsid w:val="00F2555F"/>
    <w:rsid w:val="00F2706F"/>
    <w:rsid w:val="00F275C3"/>
    <w:rsid w:val="00F2797A"/>
    <w:rsid w:val="00F318DD"/>
    <w:rsid w:val="00F31B86"/>
    <w:rsid w:val="00F3243F"/>
    <w:rsid w:val="00F346B2"/>
    <w:rsid w:val="00F34B91"/>
    <w:rsid w:val="00F351DC"/>
    <w:rsid w:val="00F3795B"/>
    <w:rsid w:val="00F40485"/>
    <w:rsid w:val="00F4049E"/>
    <w:rsid w:val="00F40772"/>
    <w:rsid w:val="00F44E50"/>
    <w:rsid w:val="00F45529"/>
    <w:rsid w:val="00F46642"/>
    <w:rsid w:val="00F52012"/>
    <w:rsid w:val="00F542A2"/>
    <w:rsid w:val="00F546EF"/>
    <w:rsid w:val="00F54B64"/>
    <w:rsid w:val="00F55E8B"/>
    <w:rsid w:val="00F61F13"/>
    <w:rsid w:val="00F6332A"/>
    <w:rsid w:val="00F63B1C"/>
    <w:rsid w:val="00F6411E"/>
    <w:rsid w:val="00F64177"/>
    <w:rsid w:val="00F65F3B"/>
    <w:rsid w:val="00F66E09"/>
    <w:rsid w:val="00F67105"/>
    <w:rsid w:val="00F679F6"/>
    <w:rsid w:val="00F701CB"/>
    <w:rsid w:val="00F70931"/>
    <w:rsid w:val="00F70C5A"/>
    <w:rsid w:val="00F71B9B"/>
    <w:rsid w:val="00F766E2"/>
    <w:rsid w:val="00F76B9D"/>
    <w:rsid w:val="00F77694"/>
    <w:rsid w:val="00F77A2A"/>
    <w:rsid w:val="00F82C6F"/>
    <w:rsid w:val="00F82F3E"/>
    <w:rsid w:val="00F83E28"/>
    <w:rsid w:val="00F85789"/>
    <w:rsid w:val="00F86083"/>
    <w:rsid w:val="00F861E4"/>
    <w:rsid w:val="00F86532"/>
    <w:rsid w:val="00F86C6F"/>
    <w:rsid w:val="00F8750E"/>
    <w:rsid w:val="00F8768D"/>
    <w:rsid w:val="00F90769"/>
    <w:rsid w:val="00F9091D"/>
    <w:rsid w:val="00F9116C"/>
    <w:rsid w:val="00F91727"/>
    <w:rsid w:val="00F92C08"/>
    <w:rsid w:val="00F93E7C"/>
    <w:rsid w:val="00F968B6"/>
    <w:rsid w:val="00F97DFF"/>
    <w:rsid w:val="00FA1ACC"/>
    <w:rsid w:val="00FA2EAA"/>
    <w:rsid w:val="00FA37C3"/>
    <w:rsid w:val="00FA3DCC"/>
    <w:rsid w:val="00FA3FA7"/>
    <w:rsid w:val="00FA5C94"/>
    <w:rsid w:val="00FA5DB9"/>
    <w:rsid w:val="00FA6323"/>
    <w:rsid w:val="00FA7353"/>
    <w:rsid w:val="00FB0A58"/>
    <w:rsid w:val="00FB23B5"/>
    <w:rsid w:val="00FB2591"/>
    <w:rsid w:val="00FB477C"/>
    <w:rsid w:val="00FB65C6"/>
    <w:rsid w:val="00FC1D54"/>
    <w:rsid w:val="00FC2168"/>
    <w:rsid w:val="00FC36C2"/>
    <w:rsid w:val="00FC4D46"/>
    <w:rsid w:val="00FC6F4A"/>
    <w:rsid w:val="00FC71BC"/>
    <w:rsid w:val="00FD3DA4"/>
    <w:rsid w:val="00FD449D"/>
    <w:rsid w:val="00FD586E"/>
    <w:rsid w:val="00FD5B62"/>
    <w:rsid w:val="00FD69C9"/>
    <w:rsid w:val="00FD79AA"/>
    <w:rsid w:val="00FD7AA2"/>
    <w:rsid w:val="00FE11A5"/>
    <w:rsid w:val="00FE1D9B"/>
    <w:rsid w:val="00FE26DC"/>
    <w:rsid w:val="00FE64DC"/>
    <w:rsid w:val="00FE766A"/>
    <w:rsid w:val="00FF0C02"/>
    <w:rsid w:val="00F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D2CCB886-017E-40F8-B849-05DE9308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1E4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012CBB"/>
    <w:pPr>
      <w:keepNext/>
      <w:jc w:val="center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CB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0466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AD494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D4941"/>
    <w:rPr>
      <w:sz w:val="24"/>
      <w:szCs w:val="24"/>
      <w:lang w:eastAsia="ar-SA"/>
    </w:rPr>
  </w:style>
  <w:style w:type="table" w:styleId="TableGrid">
    <w:name w:val="Table Grid"/>
    <w:basedOn w:val="TableNormal"/>
    <w:rsid w:val="000D41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شبكة جدول1"/>
    <w:basedOn w:val="TableNormal"/>
    <w:next w:val="TableGrid"/>
    <w:rsid w:val="00E65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26218"/>
    <w:pPr>
      <w:ind w:left="720"/>
      <w:contextualSpacing/>
    </w:pPr>
  </w:style>
  <w:style w:type="character" w:styleId="Strong">
    <w:name w:val="Strong"/>
    <w:basedOn w:val="DefaultParagraphFont"/>
    <w:qFormat/>
    <w:rsid w:val="00A34DB0"/>
    <w:rPr>
      <w:b/>
      <w:bCs/>
    </w:rPr>
  </w:style>
  <w:style w:type="paragraph" w:customStyle="1" w:styleId="10">
    <w:name w:val="عادي1"/>
    <w:aliases w:val="العنوان الاول"/>
    <w:qFormat/>
    <w:rsid w:val="002E4BBD"/>
    <w:pPr>
      <w:bidi/>
      <w:jc w:val="both"/>
    </w:pPr>
    <w:rPr>
      <w:rFonts w:ascii="Calibri" w:hAnsi="Calibri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E317E"/>
    <w:pPr>
      <w:widowControl w:val="0"/>
      <w:autoSpaceDE w:val="0"/>
      <w:autoSpaceDN w:val="0"/>
      <w:bidi w:val="0"/>
      <w:ind w:left="1088"/>
      <w:jc w:val="righ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E317E"/>
    <w:rPr>
      <w:rFonts w:ascii="Microsoft Sans Serif" w:eastAsia="Microsoft Sans Serif" w:hAnsi="Microsoft Sans Serif" w:cs="Microsoft Sans Seri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15638A"/>
    <w:rPr>
      <w:color w:val="0000FF" w:themeColor="hyperlink"/>
      <w:u w:val="single"/>
    </w:rPr>
  </w:style>
  <w:style w:type="table" w:customStyle="1" w:styleId="2">
    <w:name w:val="شبكة جدول2"/>
    <w:basedOn w:val="TableNormal"/>
    <w:next w:val="TableGrid"/>
    <w:uiPriority w:val="59"/>
    <w:rsid w:val="003352D7"/>
    <w:rPr>
      <w:rFonts w:ascii="Calibri" w:eastAsia="Calibri" w:hAnsi="Calibri" w:cs="Arial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rbia\Desktop\&#1603;&#1604;&#1610;&#1588;&#1577;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121C1-22ED-40D3-B1A2-B991D534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20</TotalTime>
  <Pages>1</Pages>
  <Words>540</Words>
  <Characters>3083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الرقـم :</vt:lpstr>
      <vt:lpstr>الرقـم :</vt:lpstr>
    </vt:vector>
  </TitlesOfParts>
  <Company>Rafah Computer Center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الرقـم :</dc:title>
  <dc:creator>mouaiad</dc:creator>
  <cp:lastModifiedBy>lenovo</cp:lastModifiedBy>
  <cp:revision>8</cp:revision>
  <cp:lastPrinted>2026-05-10T09:19:00Z</cp:lastPrinted>
  <dcterms:created xsi:type="dcterms:W3CDTF">2026-04-27T09:27:00Z</dcterms:created>
  <dcterms:modified xsi:type="dcterms:W3CDTF">2026-05-10T09:20:00Z</dcterms:modified>
</cp:coreProperties>
</file>